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E271" w14:textId="6F584532" w:rsidR="003D7175" w:rsidRPr="00EE4CE1" w:rsidRDefault="003D7175" w:rsidP="00A27E81">
      <w:pPr>
        <w:tabs>
          <w:tab w:val="clear" w:pos="3686"/>
          <w:tab w:val="left" w:pos="1995"/>
        </w:tabs>
        <w:spacing w:line="240" w:lineRule="auto"/>
        <w:rPr>
          <w:rFonts w:asciiTheme="minorHAnsi" w:hAnsiTheme="minorHAnsi"/>
          <w:noProof/>
          <w:color w:val="auto"/>
          <w:lang w:eastAsia="nl-BE"/>
        </w:rPr>
      </w:pPr>
      <w:bookmarkStart w:id="0" w:name="_Hlk148349459"/>
      <w:bookmarkStart w:id="1" w:name="_Hlk26965375"/>
      <w:bookmarkEnd w:id="0"/>
      <w:r w:rsidRPr="00EE4CE1">
        <w:rPr>
          <w:rFonts w:asciiTheme="minorHAnsi" w:hAnsiTheme="minorHAnsi"/>
          <w:noProof/>
          <w:color w:val="auto"/>
          <w:lang w:eastAsia="nl-BE"/>
        </w:rPr>
        <w:drawing>
          <wp:anchor distT="0" distB="0" distL="114300" distR="114300" simplePos="0" relativeHeight="251658240" behindDoc="1" locked="0" layoutInCell="1" allowOverlap="1" wp14:anchorId="117F7E0C" wp14:editId="3B169559">
            <wp:simplePos x="0" y="0"/>
            <wp:positionH relativeFrom="column">
              <wp:posOffset>-1905</wp:posOffset>
            </wp:positionH>
            <wp:positionV relativeFrom="paragraph">
              <wp:posOffset>3810</wp:posOffset>
            </wp:positionV>
            <wp:extent cx="3099889" cy="431999"/>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anchor>
        </w:drawing>
      </w:r>
    </w:p>
    <w:p w14:paraId="74A6C471" w14:textId="63EF179C" w:rsidR="00EE4CE1" w:rsidRDefault="00EE4CE1" w:rsidP="00A27E81">
      <w:pPr>
        <w:spacing w:line="240" w:lineRule="auto"/>
        <w:jc w:val="right"/>
        <w:rPr>
          <w:rFonts w:asciiTheme="minorHAnsi" w:hAnsiTheme="minorHAnsi"/>
          <w:noProof/>
          <w:color w:val="auto"/>
          <w:lang w:eastAsia="nl-BE"/>
        </w:rPr>
      </w:pPr>
      <w:r w:rsidRPr="00EE4CE1">
        <w:rPr>
          <w:rFonts w:asciiTheme="minorHAnsi" w:hAnsiTheme="minorHAnsi"/>
          <w:noProof/>
          <w:color w:val="auto"/>
          <w:lang w:eastAsia="nl-BE"/>
        </w:rPr>
        <w:t xml:space="preserve">Laatste keer gewijzigd: </w:t>
      </w:r>
      <w:sdt>
        <w:sdtPr>
          <w:rPr>
            <w:rFonts w:asciiTheme="minorHAnsi" w:hAnsiTheme="minorHAnsi"/>
            <w:noProof/>
            <w:color w:val="auto"/>
            <w:lang w:eastAsia="nl-BE"/>
          </w:rPr>
          <w:id w:val="-757210925"/>
          <w:placeholder>
            <w:docPart w:val="2974F86238DA453D84B77ED6BE02AEBD"/>
          </w:placeholder>
          <w:showingPlcHdr/>
          <w:date>
            <w:dateFormat w:val="d/MM/yyyy"/>
            <w:lid w:val="nl-BE"/>
            <w:storeMappedDataAs w:val="dateTime"/>
            <w:calendar w:val="gregorian"/>
          </w:date>
        </w:sdtPr>
        <w:sdtEndPr/>
        <w:sdtContent>
          <w:r w:rsidRPr="00B908DC">
            <w:rPr>
              <w:rStyle w:val="Tekstvantijdelijkeaanduiding"/>
            </w:rPr>
            <w:t>Klik of tik om een datum in te voeren.</w:t>
          </w:r>
        </w:sdtContent>
      </w:sdt>
    </w:p>
    <w:p w14:paraId="3D16A249" w14:textId="0A80EC82" w:rsidR="00B92989" w:rsidRPr="00C615D1" w:rsidRDefault="00B92989" w:rsidP="00B92989">
      <w:pPr>
        <w:spacing w:before="240"/>
        <w:rPr>
          <w:rFonts w:asciiTheme="minorHAnsi" w:hAnsiTheme="minorHAnsi"/>
          <w:color w:val="F2F2F2" w:themeColor="background1" w:themeShade="F2"/>
          <w:sz w:val="16"/>
          <w:szCs w:val="16"/>
        </w:rPr>
      </w:pPr>
      <w:r w:rsidRPr="00C615D1">
        <w:rPr>
          <w:rFonts w:asciiTheme="minorHAnsi" w:hAnsiTheme="minorHAnsi"/>
          <w:color w:val="F2F2F2" w:themeColor="background1" w:themeShade="F2"/>
          <w:sz w:val="16"/>
          <w:szCs w:val="16"/>
        </w:rPr>
        <w:t>////////////////////////////////////////////////////////////////////////////////////////////////////////////////////////////////////////////////////////////////////////////////////////</w:t>
      </w:r>
    </w:p>
    <w:p w14:paraId="269CCA16" w14:textId="2055464A" w:rsidR="005A7304" w:rsidRPr="005A7304" w:rsidRDefault="001549AB" w:rsidP="005A7304">
      <w:pPr>
        <w:pStyle w:val="Titelverslag"/>
        <w:rPr>
          <w:b w:val="0"/>
          <w:bCs w:val="0"/>
          <w:noProof/>
        </w:rPr>
      </w:pPr>
      <w:r w:rsidRPr="00C615D1">
        <w:rPr>
          <w:rFonts w:ascii="Flanders Art Serif" w:hAnsi="Flanders Art Serif"/>
          <w:noProof/>
          <w:color w:val="808080" w:themeColor="background1" w:themeShade="80"/>
          <w:sz w:val="44"/>
          <w:szCs w:val="44"/>
        </w:rPr>
        <w:drawing>
          <wp:anchor distT="0" distB="0" distL="114300" distR="114300" simplePos="0" relativeHeight="251658241" behindDoc="1" locked="0" layoutInCell="1" allowOverlap="1" wp14:anchorId="0310E294" wp14:editId="2D7DF0DD">
            <wp:simplePos x="0" y="0"/>
            <wp:positionH relativeFrom="column">
              <wp:posOffset>5720178</wp:posOffset>
            </wp:positionH>
            <wp:positionV relativeFrom="paragraph">
              <wp:posOffset>13823</wp:posOffset>
            </wp:positionV>
            <wp:extent cx="3403453" cy="5305221"/>
            <wp:effectExtent l="0" t="0" r="6985" b="0"/>
            <wp:wrapNone/>
            <wp:docPr id="1091753952" name="Afbeelding 109175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53952" name="Afbeelding 1"/>
                    <pic:cNvPicPr/>
                  </pic:nvPicPr>
                  <pic:blipFill rotWithShape="1">
                    <a:blip r:embed="rId13" cstate="print">
                      <a:extLst>
                        <a:ext uri="{28A0092B-C50C-407E-A947-70E740481C1C}">
                          <a14:useLocalDpi xmlns:a14="http://schemas.microsoft.com/office/drawing/2010/main" val="0"/>
                        </a:ext>
                      </a:extLst>
                    </a:blip>
                    <a:srcRect l="-883" r="10136"/>
                    <a:stretch/>
                  </pic:blipFill>
                  <pic:spPr bwMode="auto">
                    <a:xfrm>
                      <a:off x="0" y="0"/>
                      <a:ext cx="3403584" cy="530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E9A" w:rsidRPr="00C615D1">
        <w:rPr>
          <w:rFonts w:ascii="Flanders Art Serif" w:hAnsi="Flanders Art Serif"/>
          <w:b w:val="0"/>
          <w:bCs w:val="0"/>
          <w:noProof/>
          <w:color w:val="A50050" w:themeColor="text1"/>
          <w:sz w:val="44"/>
          <w:szCs w:val="44"/>
        </w:rPr>
        <w:t xml:space="preserve">Risicoanalyse </w:t>
      </w:r>
      <w:r w:rsidR="00C615D1" w:rsidRPr="00C615D1">
        <w:rPr>
          <w:rFonts w:ascii="Flanders Art Serif" w:hAnsi="Flanders Art Serif"/>
          <w:b w:val="0"/>
          <w:bCs w:val="0"/>
          <w:noProof/>
          <w:color w:val="A50050" w:themeColor="text1"/>
          <w:sz w:val="44"/>
          <w:szCs w:val="44"/>
        </w:rPr>
        <w:br/>
      </w:r>
      <w:r w:rsidR="005B2E9A" w:rsidRPr="00C615D1">
        <w:rPr>
          <w:rFonts w:ascii="Flanders Art Serif" w:hAnsi="Flanders Art Serif"/>
          <w:b w:val="0"/>
          <w:bCs w:val="0"/>
          <w:noProof/>
          <w:color w:val="A50050" w:themeColor="text1"/>
          <w:sz w:val="44"/>
          <w:szCs w:val="44"/>
        </w:rPr>
        <w:t>b</w:t>
      </w:r>
      <w:r w:rsidR="003E5E4E">
        <w:rPr>
          <w:rFonts w:ascii="Flanders Art Serif" w:hAnsi="Flanders Art Serif"/>
          <w:b w:val="0"/>
          <w:bCs w:val="0"/>
          <w:noProof/>
          <w:color w:val="A50050" w:themeColor="text1"/>
          <w:sz w:val="44"/>
          <w:szCs w:val="44"/>
        </w:rPr>
        <w:t>uiten</w:t>
      </w:r>
      <w:r w:rsidR="005B2E9A" w:rsidRPr="00C615D1">
        <w:rPr>
          <w:rFonts w:ascii="Flanders Art Serif" w:hAnsi="Flanders Art Serif"/>
          <w:b w:val="0"/>
          <w:bCs w:val="0"/>
          <w:noProof/>
          <w:color w:val="A50050" w:themeColor="text1"/>
          <w:sz w:val="44"/>
          <w:szCs w:val="44"/>
        </w:rPr>
        <w:t>ruimtes</w:t>
      </w:r>
      <w:r w:rsidR="005B2E9A" w:rsidRPr="00B92989">
        <w:rPr>
          <w:b w:val="0"/>
          <w:bCs w:val="0"/>
          <w:noProof/>
          <w:color w:val="A50050" w:themeColor="text1"/>
        </w:rPr>
        <w:t xml:space="preserve"> </w:t>
      </w:r>
      <w:r w:rsidR="00C615D1">
        <w:rPr>
          <w:b w:val="0"/>
          <w:bCs w:val="0"/>
          <w:noProof/>
          <w:color w:val="A50050" w:themeColor="text1"/>
        </w:rPr>
        <w:t xml:space="preserve">- </w:t>
      </w:r>
      <w:r w:rsidR="00B92989" w:rsidRPr="00B92989">
        <w:rPr>
          <w:b w:val="0"/>
          <w:bCs w:val="0"/>
          <w:noProof/>
          <w:color w:val="A50050" w:themeColor="text1"/>
        </w:rPr>
        <w:t>A</w:t>
      </w:r>
      <w:r w:rsidR="005B2E9A" w:rsidRPr="00B92989">
        <w:rPr>
          <w:b w:val="0"/>
          <w:bCs w:val="0"/>
          <w:noProof/>
          <w:color w:val="A50050" w:themeColor="text1"/>
        </w:rPr>
        <w:t>ctielijst</w:t>
      </w:r>
    </w:p>
    <w:p w14:paraId="48F28353" w14:textId="37652744" w:rsidR="005B2E9A" w:rsidRPr="00030062" w:rsidRDefault="00C615D1" w:rsidP="00C615D1">
      <w:pPr>
        <w:spacing w:line="276" w:lineRule="auto"/>
        <w:rPr>
          <w:rFonts w:asciiTheme="minorHAnsi" w:hAnsiTheme="minorHAnsi"/>
          <w:color w:val="808080" w:themeColor="background1" w:themeShade="80"/>
          <w:sz w:val="32"/>
          <w:szCs w:val="32"/>
        </w:rPr>
      </w:pPr>
      <w:r>
        <w:rPr>
          <w:rFonts w:asciiTheme="minorHAnsi" w:hAnsiTheme="minorHAnsi"/>
          <w:noProof/>
          <w:color w:val="FFFFFF" w:themeColor="background1"/>
          <w:sz w:val="32"/>
          <w:szCs w:val="32"/>
        </w:rPr>
        <w:drawing>
          <wp:inline distT="0" distB="0" distL="0" distR="0" wp14:anchorId="3EA02C40" wp14:editId="53278291">
            <wp:extent cx="2938158" cy="457200"/>
            <wp:effectExtent l="0" t="0" r="0" b="0"/>
            <wp:docPr id="1415506570" name="Afbeelding 141550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06570" name="Afbeelding 1415506570"/>
                    <pic:cNvPicPr/>
                  </pic:nvPicPr>
                  <pic:blipFill rotWithShape="1">
                    <a:blip r:embed="rId14">
                      <a:extLst>
                        <a:ext uri="{28A0092B-C50C-407E-A947-70E740481C1C}">
                          <a14:useLocalDpi xmlns:a14="http://schemas.microsoft.com/office/drawing/2010/main" val="0"/>
                        </a:ext>
                      </a:extLst>
                    </a:blip>
                    <a:srcRect l="4627" t="-24064" b="-68867"/>
                    <a:stretch/>
                  </pic:blipFill>
                  <pic:spPr bwMode="auto">
                    <a:xfrm>
                      <a:off x="0" y="0"/>
                      <a:ext cx="2951999" cy="459354"/>
                    </a:xfrm>
                    <a:prstGeom prst="rect">
                      <a:avLst/>
                    </a:prstGeom>
                    <a:ln>
                      <a:noFill/>
                    </a:ln>
                    <a:extLst>
                      <a:ext uri="{53640926-AAD7-44D8-BBD7-CCE9431645EC}">
                        <a14:shadowObscured xmlns:a14="http://schemas.microsoft.com/office/drawing/2010/main"/>
                      </a:ext>
                    </a:extLst>
                  </pic:spPr>
                </pic:pic>
              </a:graphicData>
            </a:graphic>
          </wp:inline>
        </w:drawing>
      </w:r>
      <w:r w:rsidR="00CC508C" w:rsidRPr="00030062">
        <w:rPr>
          <w:rFonts w:asciiTheme="minorHAnsi" w:hAnsiTheme="minorHAnsi"/>
          <w:color w:val="808080" w:themeColor="background1" w:themeShade="80"/>
          <w:sz w:val="32"/>
          <w:szCs w:val="32"/>
        </w:rPr>
        <w:br/>
      </w:r>
      <w:r w:rsidR="005B2E9A" w:rsidRPr="00030062">
        <w:rPr>
          <w:rFonts w:asciiTheme="minorHAnsi" w:hAnsiTheme="minorHAnsi"/>
          <w:color w:val="808080" w:themeColor="background1" w:themeShade="80"/>
          <w:sz w:val="32"/>
          <w:szCs w:val="32"/>
        </w:rPr>
        <w:t>Wat is de actielijst?</w:t>
      </w:r>
    </w:p>
    <w:p w14:paraId="1AA4DFCC" w14:textId="3EC69535" w:rsidR="005B2E9A" w:rsidRPr="007365C3" w:rsidRDefault="005B2E9A" w:rsidP="00A27E81">
      <w:pPr>
        <w:spacing w:before="240" w:line="276" w:lineRule="auto"/>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voorbeeldvragen in de actielijst helpen de kinderopvang om risico’s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te bekijken en waar nodig actie te ondernemen. De vragen zijn onder andere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gebaseerd op de meldingen van gevaarsituaties aan Opgroeien. </w:t>
      </w:r>
    </w:p>
    <w:p w14:paraId="422A4404" w14:textId="06A1E8CB" w:rsidR="005B2E9A" w:rsidRPr="00030062" w:rsidRDefault="005B2E9A" w:rsidP="00A27E81">
      <w:pPr>
        <w:spacing w:before="240" w:line="276" w:lineRule="auto"/>
        <w:rPr>
          <w:rFonts w:asciiTheme="minorHAnsi" w:hAnsiTheme="minorHAnsi"/>
          <w:color w:val="808080" w:themeColor="background1" w:themeShade="80"/>
          <w:sz w:val="32"/>
          <w:szCs w:val="32"/>
        </w:rPr>
      </w:pPr>
      <w:r w:rsidRPr="00030062">
        <w:rPr>
          <w:rFonts w:asciiTheme="minorHAnsi" w:hAnsiTheme="minorHAnsi"/>
          <w:color w:val="808080" w:themeColor="background1" w:themeShade="80"/>
          <w:sz w:val="32"/>
          <w:szCs w:val="32"/>
        </w:rPr>
        <w:t>Hoe gebruik je de actielijst?</w:t>
      </w:r>
    </w:p>
    <w:p w14:paraId="6A801C0D" w14:textId="5F2FD354"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Denk na over en bespreek de vragen hieronder. Je hoeft niet elk vak in te vullen,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enkel wat je nodig hebt om tot een goede aanpak te komen.</w:t>
      </w:r>
    </w:p>
    <w:p w14:paraId="4FC10D51" w14:textId="6D389D96"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vragen helpen jou op weg, maar elke opvang is anders. Schrap gerust vragen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 vul ze</w:t>
      </w:r>
      <w:r w:rsidR="00B92989">
        <w:rPr>
          <w:rFonts w:asciiTheme="minorHAnsi" w:hAnsiTheme="minorHAnsi"/>
          <w:color w:val="808080" w:themeColor="background1" w:themeShade="80"/>
          <w:sz w:val="24"/>
          <w:szCs w:val="24"/>
        </w:rPr>
        <w:t xml:space="preserve"> </w:t>
      </w:r>
      <w:r w:rsidRPr="007365C3">
        <w:rPr>
          <w:rFonts w:asciiTheme="minorHAnsi" w:hAnsiTheme="minorHAnsi"/>
          <w:color w:val="808080" w:themeColor="background1" w:themeShade="80"/>
          <w:sz w:val="24"/>
          <w:szCs w:val="24"/>
        </w:rPr>
        <w:t xml:space="preserve"> aan met vragen die typisch zijn voor jouw opvang.</w:t>
      </w:r>
    </w:p>
    <w:p w14:paraId="6DB03D04" w14:textId="0D6816A0" w:rsid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Werk je in een groepsopvang? Betrek alle medewerkers en ook de stagiairs.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Veiligheid wordt elk moment door elke medewerker gerealiseerd.</w:t>
      </w:r>
    </w:p>
    <w:p w14:paraId="39AA7183" w14:textId="6D6B8D63" w:rsidR="00B734BE" w:rsidRPr="008C33DF" w:rsidRDefault="007365C3" w:rsidP="008C33DF">
      <w:pPr>
        <w:tabs>
          <w:tab w:val="clear" w:pos="3686"/>
        </w:tabs>
        <w:spacing w:after="200" w:line="276" w:lineRule="auto"/>
        <w:ind w:right="536"/>
        <w:rPr>
          <w:rFonts w:asciiTheme="minorHAnsi" w:hAnsiTheme="minorHAnsi"/>
          <w:color w:val="808080" w:themeColor="background1" w:themeShade="80"/>
          <w:sz w:val="24"/>
          <w:szCs w:val="24"/>
        </w:rPr>
      </w:pPr>
      <w:r>
        <w:rPr>
          <w:rFonts w:asciiTheme="minorHAnsi" w:hAnsiTheme="minorHAnsi"/>
          <w:color w:val="808080" w:themeColor="background1" w:themeShade="80"/>
          <w:sz w:val="24"/>
          <w:szCs w:val="24"/>
        </w:rPr>
        <w:br w:type="page"/>
      </w:r>
    </w:p>
    <w:p w14:paraId="06B26614" w14:textId="77777777" w:rsidR="00B734BE" w:rsidRPr="00EE4CE1" w:rsidRDefault="00B734BE" w:rsidP="0084493D">
      <w:pPr>
        <w:pStyle w:val="Kop2"/>
      </w:pPr>
      <w:r>
        <w:lastRenderedPageBreak/>
        <w:t>Toegang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0A7A8D" w:rsidRPr="00EE4CE1" w14:paraId="06BB377F"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0502B20F"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75A40B"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323157B"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53FC0791" w14:textId="77777777" w:rsidR="00B734BE" w:rsidRPr="000A7A8D" w:rsidRDefault="00B734BE"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7348B45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74CB33D" w14:textId="00F11C30" w:rsidR="003E5E4E" w:rsidRPr="000A7A8D" w:rsidRDefault="003E5E4E" w:rsidP="003E5E4E">
            <w:pPr>
              <w:rPr>
                <w:rFonts w:asciiTheme="minorHAnsi" w:hAnsiTheme="minorHAnsi"/>
                <w:b/>
                <w:bCs/>
                <w:color w:val="A50050" w:themeColor="text1"/>
                <w:szCs w:val="20"/>
              </w:rPr>
            </w:pPr>
            <w:r w:rsidRPr="00D90A4B">
              <w:t>Is de buitenspeelruimte vlot en veilig bereikbaar?</w:t>
            </w:r>
          </w:p>
        </w:tc>
        <w:tc>
          <w:tcPr>
            <w:tcW w:w="3402" w:type="dxa"/>
          </w:tcPr>
          <w:p w14:paraId="34851C87" w14:textId="77777777" w:rsidR="003E5E4E" w:rsidRPr="002D03D4" w:rsidRDefault="003E5E4E" w:rsidP="003E5E4E"/>
        </w:tc>
        <w:tc>
          <w:tcPr>
            <w:tcW w:w="3544" w:type="dxa"/>
          </w:tcPr>
          <w:p w14:paraId="71A43A10" w14:textId="77777777" w:rsidR="003E5E4E" w:rsidRPr="002D03D4" w:rsidRDefault="003E5E4E" w:rsidP="003E5E4E"/>
        </w:tc>
        <w:tc>
          <w:tcPr>
            <w:tcW w:w="3260" w:type="dxa"/>
          </w:tcPr>
          <w:p w14:paraId="44545B8B" w14:textId="77777777" w:rsidR="003E5E4E" w:rsidRPr="002D03D4" w:rsidRDefault="003E5E4E" w:rsidP="003E5E4E"/>
        </w:tc>
      </w:tr>
      <w:tr w:rsidR="003E5E4E" w:rsidRPr="00EE4CE1" w14:paraId="1FDBA955" w14:textId="77777777" w:rsidTr="001C3853">
        <w:tc>
          <w:tcPr>
            <w:tcW w:w="3544" w:type="dxa"/>
          </w:tcPr>
          <w:p w14:paraId="473B6D6F" w14:textId="2B101BDF" w:rsidR="003E5E4E" w:rsidRPr="000A7A8D" w:rsidRDefault="003E5E4E" w:rsidP="003E5E4E">
            <w:pPr>
              <w:rPr>
                <w:rFonts w:asciiTheme="minorHAnsi" w:hAnsiTheme="minorHAnsi"/>
                <w:b/>
                <w:bCs/>
                <w:color w:val="A50050" w:themeColor="text1"/>
                <w:szCs w:val="20"/>
              </w:rPr>
            </w:pPr>
            <w:r w:rsidRPr="00D90A4B">
              <w:t>Is de buitenruimte zo veilig als nodig?  Kunnen de kinderen voluit spelen zonder zich te kwetsen?</w:t>
            </w:r>
          </w:p>
        </w:tc>
        <w:tc>
          <w:tcPr>
            <w:tcW w:w="3402" w:type="dxa"/>
          </w:tcPr>
          <w:p w14:paraId="4DE210AB" w14:textId="77777777" w:rsidR="003E5E4E" w:rsidRPr="002D03D4" w:rsidRDefault="003E5E4E" w:rsidP="003E5E4E"/>
        </w:tc>
        <w:tc>
          <w:tcPr>
            <w:tcW w:w="3544" w:type="dxa"/>
          </w:tcPr>
          <w:p w14:paraId="74A645B0" w14:textId="77777777" w:rsidR="003E5E4E" w:rsidRPr="002D03D4" w:rsidRDefault="003E5E4E" w:rsidP="003E5E4E"/>
        </w:tc>
        <w:tc>
          <w:tcPr>
            <w:tcW w:w="3260" w:type="dxa"/>
          </w:tcPr>
          <w:p w14:paraId="29CC5B6A" w14:textId="77777777" w:rsidR="003E5E4E" w:rsidRPr="002D03D4" w:rsidRDefault="003E5E4E" w:rsidP="003E5E4E"/>
        </w:tc>
      </w:tr>
      <w:tr w:rsidR="003E5E4E" w:rsidRPr="00EE4CE1" w14:paraId="2F5001E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8FBE1B8" w14:textId="687B8046" w:rsidR="003E5E4E" w:rsidRPr="003E5E4E" w:rsidRDefault="003E5E4E" w:rsidP="003E5E4E">
            <w:r w:rsidRPr="003E5E4E">
              <w:t>Is er een permanente begeleiding?</w:t>
            </w:r>
          </w:p>
        </w:tc>
        <w:tc>
          <w:tcPr>
            <w:tcW w:w="3402" w:type="dxa"/>
          </w:tcPr>
          <w:p w14:paraId="020F2065" w14:textId="77777777" w:rsidR="003E5E4E" w:rsidRPr="003E5E4E" w:rsidRDefault="003E5E4E" w:rsidP="003E5E4E"/>
        </w:tc>
        <w:tc>
          <w:tcPr>
            <w:tcW w:w="3544" w:type="dxa"/>
          </w:tcPr>
          <w:p w14:paraId="195A8049" w14:textId="77777777" w:rsidR="003E5E4E" w:rsidRPr="003E5E4E" w:rsidRDefault="003E5E4E" w:rsidP="003E5E4E"/>
        </w:tc>
        <w:tc>
          <w:tcPr>
            <w:tcW w:w="3260" w:type="dxa"/>
          </w:tcPr>
          <w:p w14:paraId="3FF82FD6" w14:textId="77777777" w:rsidR="003E5E4E" w:rsidRPr="003E5E4E" w:rsidRDefault="003E5E4E" w:rsidP="003E5E4E"/>
        </w:tc>
      </w:tr>
      <w:tr w:rsidR="003E5E4E" w:rsidRPr="00EE4CE1" w14:paraId="393990D5" w14:textId="77777777" w:rsidTr="001C3853">
        <w:tc>
          <w:tcPr>
            <w:tcW w:w="3544" w:type="dxa"/>
          </w:tcPr>
          <w:p w14:paraId="2B64E61D" w14:textId="0B43F3B4" w:rsidR="003E5E4E" w:rsidRPr="003E5E4E" w:rsidRDefault="003E5E4E" w:rsidP="003E5E4E">
            <w:r w:rsidRPr="003E5E4E">
              <w:t>Is het toezicht actief, auditief en visueel?</w:t>
            </w:r>
          </w:p>
        </w:tc>
        <w:tc>
          <w:tcPr>
            <w:tcW w:w="3402" w:type="dxa"/>
          </w:tcPr>
          <w:p w14:paraId="58DCA40D" w14:textId="77777777" w:rsidR="003E5E4E" w:rsidRPr="003E5E4E" w:rsidRDefault="003E5E4E" w:rsidP="003E5E4E"/>
        </w:tc>
        <w:tc>
          <w:tcPr>
            <w:tcW w:w="3544" w:type="dxa"/>
          </w:tcPr>
          <w:p w14:paraId="238E656F" w14:textId="77777777" w:rsidR="003E5E4E" w:rsidRPr="003E5E4E" w:rsidRDefault="003E5E4E" w:rsidP="003E5E4E"/>
        </w:tc>
        <w:tc>
          <w:tcPr>
            <w:tcW w:w="3260" w:type="dxa"/>
          </w:tcPr>
          <w:p w14:paraId="28D61D94" w14:textId="77777777" w:rsidR="003E5E4E" w:rsidRPr="003E5E4E" w:rsidRDefault="003E5E4E" w:rsidP="003E5E4E"/>
        </w:tc>
      </w:tr>
      <w:tr w:rsidR="008C33DF" w:rsidRPr="00EE4CE1" w14:paraId="3D93BCC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467EEB0" w14:textId="77777777" w:rsidR="00B734BE" w:rsidRPr="000A7A8D" w:rsidRDefault="00B734BE"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023CBCD1" w14:textId="77777777" w:rsidR="00B734BE" w:rsidRPr="000A7A8D" w:rsidRDefault="00B734BE"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6F246076" w14:textId="77777777" w:rsidR="00B734BE" w:rsidRPr="000A7A8D" w:rsidRDefault="00B734BE"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61957419" w14:textId="77777777" w:rsidR="00B734BE" w:rsidRPr="000A7A8D" w:rsidRDefault="00B734BE"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B734BE" w:rsidRPr="00EE4CE1" w14:paraId="2180656B" w14:textId="77777777" w:rsidTr="001C3853">
        <w:tc>
          <w:tcPr>
            <w:tcW w:w="3544" w:type="dxa"/>
          </w:tcPr>
          <w:p w14:paraId="67BDBBAA" w14:textId="77777777" w:rsidR="00B734BE" w:rsidRPr="002D03D4" w:rsidRDefault="00B734BE" w:rsidP="002D03D4"/>
        </w:tc>
        <w:tc>
          <w:tcPr>
            <w:tcW w:w="3402" w:type="dxa"/>
          </w:tcPr>
          <w:p w14:paraId="74D54A63" w14:textId="77777777" w:rsidR="00B734BE" w:rsidRPr="002D03D4" w:rsidRDefault="00B734BE" w:rsidP="002D03D4"/>
        </w:tc>
        <w:tc>
          <w:tcPr>
            <w:tcW w:w="3544" w:type="dxa"/>
          </w:tcPr>
          <w:p w14:paraId="3593ABCE" w14:textId="77777777" w:rsidR="00B734BE" w:rsidRPr="002D03D4" w:rsidRDefault="00B734BE" w:rsidP="002D03D4"/>
        </w:tc>
        <w:tc>
          <w:tcPr>
            <w:tcW w:w="3260" w:type="dxa"/>
          </w:tcPr>
          <w:p w14:paraId="7D32D0C7" w14:textId="77777777" w:rsidR="00B734BE" w:rsidRPr="002D03D4" w:rsidRDefault="00B734BE" w:rsidP="002D03D4"/>
        </w:tc>
      </w:tr>
      <w:tr w:rsidR="000A7A8D" w:rsidRPr="00EE4CE1" w14:paraId="6FB448A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5BF8EEA" w14:textId="77777777" w:rsidR="00B734BE" w:rsidRPr="002D03D4" w:rsidRDefault="00B734BE" w:rsidP="002D03D4"/>
        </w:tc>
        <w:tc>
          <w:tcPr>
            <w:tcW w:w="3402" w:type="dxa"/>
          </w:tcPr>
          <w:p w14:paraId="30DA8711" w14:textId="77777777" w:rsidR="00B734BE" w:rsidRPr="002D03D4" w:rsidRDefault="00B734BE" w:rsidP="002D03D4"/>
        </w:tc>
        <w:tc>
          <w:tcPr>
            <w:tcW w:w="3544" w:type="dxa"/>
          </w:tcPr>
          <w:p w14:paraId="4A7C6BC5" w14:textId="77777777" w:rsidR="00B734BE" w:rsidRPr="002D03D4" w:rsidRDefault="00B734BE" w:rsidP="002D03D4"/>
        </w:tc>
        <w:tc>
          <w:tcPr>
            <w:tcW w:w="3260" w:type="dxa"/>
          </w:tcPr>
          <w:p w14:paraId="223F412E" w14:textId="77777777" w:rsidR="00B734BE" w:rsidRPr="002D03D4" w:rsidRDefault="00B734BE" w:rsidP="002D03D4"/>
        </w:tc>
      </w:tr>
      <w:tr w:rsidR="000A7A8D" w:rsidRPr="00EE4CE1" w14:paraId="719B7069" w14:textId="77777777" w:rsidTr="001C3853">
        <w:tc>
          <w:tcPr>
            <w:tcW w:w="3544" w:type="dxa"/>
          </w:tcPr>
          <w:p w14:paraId="7254A27B" w14:textId="77777777" w:rsidR="00B734BE" w:rsidRPr="002D03D4" w:rsidRDefault="00B734BE" w:rsidP="002D03D4"/>
        </w:tc>
        <w:tc>
          <w:tcPr>
            <w:tcW w:w="3402" w:type="dxa"/>
          </w:tcPr>
          <w:p w14:paraId="33EA4B49" w14:textId="77777777" w:rsidR="00B734BE" w:rsidRPr="002D03D4" w:rsidRDefault="00B734BE" w:rsidP="002D03D4"/>
        </w:tc>
        <w:tc>
          <w:tcPr>
            <w:tcW w:w="3544" w:type="dxa"/>
          </w:tcPr>
          <w:p w14:paraId="3E56FA13" w14:textId="77777777" w:rsidR="00B734BE" w:rsidRPr="002D03D4" w:rsidRDefault="00B734BE" w:rsidP="002D03D4"/>
        </w:tc>
        <w:tc>
          <w:tcPr>
            <w:tcW w:w="3260" w:type="dxa"/>
          </w:tcPr>
          <w:p w14:paraId="29C47A7A" w14:textId="77777777" w:rsidR="00B734BE" w:rsidRPr="002D03D4" w:rsidRDefault="00B734BE" w:rsidP="002D03D4"/>
        </w:tc>
      </w:tr>
      <w:tr w:rsidR="000A7A8D" w:rsidRPr="00EE4CE1" w14:paraId="5ABFF38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3346108" w14:textId="77777777" w:rsidR="00B734BE" w:rsidRPr="002D03D4" w:rsidRDefault="00B734BE" w:rsidP="002D03D4"/>
        </w:tc>
        <w:tc>
          <w:tcPr>
            <w:tcW w:w="3402" w:type="dxa"/>
          </w:tcPr>
          <w:p w14:paraId="3B7B5788" w14:textId="77777777" w:rsidR="00B734BE" w:rsidRPr="002D03D4" w:rsidRDefault="00B734BE" w:rsidP="002D03D4"/>
        </w:tc>
        <w:tc>
          <w:tcPr>
            <w:tcW w:w="3544" w:type="dxa"/>
          </w:tcPr>
          <w:p w14:paraId="05D9DE57" w14:textId="77777777" w:rsidR="00B734BE" w:rsidRPr="002D03D4" w:rsidRDefault="00B734BE" w:rsidP="002D03D4"/>
        </w:tc>
        <w:tc>
          <w:tcPr>
            <w:tcW w:w="3260" w:type="dxa"/>
          </w:tcPr>
          <w:p w14:paraId="12337298" w14:textId="77777777" w:rsidR="00B734BE" w:rsidRPr="002D03D4" w:rsidRDefault="00B734BE" w:rsidP="002D03D4"/>
        </w:tc>
      </w:tr>
      <w:tr w:rsidR="00F75A8F" w:rsidRPr="00EE4CE1" w14:paraId="3EB3B38A" w14:textId="77777777" w:rsidTr="001C3853">
        <w:tc>
          <w:tcPr>
            <w:tcW w:w="3544" w:type="dxa"/>
          </w:tcPr>
          <w:p w14:paraId="3B577ACD" w14:textId="77777777" w:rsidR="00F75A8F" w:rsidRPr="002D03D4" w:rsidRDefault="00F75A8F" w:rsidP="002D03D4"/>
        </w:tc>
        <w:tc>
          <w:tcPr>
            <w:tcW w:w="3402" w:type="dxa"/>
          </w:tcPr>
          <w:p w14:paraId="260ED374" w14:textId="77777777" w:rsidR="00F75A8F" w:rsidRPr="002D03D4" w:rsidRDefault="00F75A8F" w:rsidP="002D03D4"/>
        </w:tc>
        <w:tc>
          <w:tcPr>
            <w:tcW w:w="3544" w:type="dxa"/>
          </w:tcPr>
          <w:p w14:paraId="21D2DFD6" w14:textId="77777777" w:rsidR="00F75A8F" w:rsidRPr="002D03D4" w:rsidRDefault="00F75A8F" w:rsidP="002D03D4"/>
        </w:tc>
        <w:tc>
          <w:tcPr>
            <w:tcW w:w="3260" w:type="dxa"/>
          </w:tcPr>
          <w:p w14:paraId="31E1CE4A" w14:textId="77777777" w:rsidR="00F75A8F" w:rsidRPr="002D03D4" w:rsidRDefault="00F75A8F" w:rsidP="002D03D4"/>
        </w:tc>
      </w:tr>
      <w:tr w:rsidR="00F75A8F" w:rsidRPr="00EE4CE1" w14:paraId="73CABB4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35E23A" w14:textId="77777777" w:rsidR="00F75A8F" w:rsidRPr="002D03D4" w:rsidRDefault="00F75A8F" w:rsidP="002D03D4"/>
        </w:tc>
        <w:tc>
          <w:tcPr>
            <w:tcW w:w="3402" w:type="dxa"/>
          </w:tcPr>
          <w:p w14:paraId="723498C5" w14:textId="77777777" w:rsidR="00F75A8F" w:rsidRPr="002D03D4" w:rsidRDefault="00F75A8F" w:rsidP="002D03D4"/>
        </w:tc>
        <w:tc>
          <w:tcPr>
            <w:tcW w:w="3544" w:type="dxa"/>
          </w:tcPr>
          <w:p w14:paraId="66D5A544" w14:textId="77777777" w:rsidR="00F75A8F" w:rsidRPr="002D03D4" w:rsidRDefault="00F75A8F" w:rsidP="002D03D4"/>
        </w:tc>
        <w:tc>
          <w:tcPr>
            <w:tcW w:w="3260" w:type="dxa"/>
          </w:tcPr>
          <w:p w14:paraId="2D320A87" w14:textId="77777777" w:rsidR="00F75A8F" w:rsidRPr="002D03D4" w:rsidRDefault="00F75A8F" w:rsidP="002D03D4"/>
        </w:tc>
      </w:tr>
      <w:tr w:rsidR="00F75A8F" w:rsidRPr="00EE4CE1" w14:paraId="7A9D9DFF" w14:textId="77777777" w:rsidTr="001C3853">
        <w:tc>
          <w:tcPr>
            <w:tcW w:w="3544" w:type="dxa"/>
          </w:tcPr>
          <w:p w14:paraId="50CEF7EA" w14:textId="77777777" w:rsidR="00F75A8F" w:rsidRPr="002D03D4" w:rsidRDefault="00F75A8F" w:rsidP="002D03D4"/>
        </w:tc>
        <w:tc>
          <w:tcPr>
            <w:tcW w:w="3402" w:type="dxa"/>
          </w:tcPr>
          <w:p w14:paraId="2F09A4CD" w14:textId="77777777" w:rsidR="00F75A8F" w:rsidRPr="002D03D4" w:rsidRDefault="00F75A8F" w:rsidP="002D03D4"/>
        </w:tc>
        <w:tc>
          <w:tcPr>
            <w:tcW w:w="3544" w:type="dxa"/>
          </w:tcPr>
          <w:p w14:paraId="20040951" w14:textId="77777777" w:rsidR="00F75A8F" w:rsidRPr="002D03D4" w:rsidRDefault="00F75A8F" w:rsidP="002D03D4"/>
        </w:tc>
        <w:tc>
          <w:tcPr>
            <w:tcW w:w="3260" w:type="dxa"/>
          </w:tcPr>
          <w:p w14:paraId="55E62EC8" w14:textId="77777777" w:rsidR="00F75A8F" w:rsidRPr="002D03D4" w:rsidRDefault="00F75A8F" w:rsidP="002D03D4"/>
        </w:tc>
      </w:tr>
      <w:tr w:rsidR="00F75A8F" w:rsidRPr="00EE4CE1" w14:paraId="1EE5236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4B3E901" w14:textId="77777777" w:rsidR="00F75A8F" w:rsidRPr="002D03D4" w:rsidRDefault="00F75A8F" w:rsidP="002D03D4"/>
        </w:tc>
        <w:tc>
          <w:tcPr>
            <w:tcW w:w="3402" w:type="dxa"/>
          </w:tcPr>
          <w:p w14:paraId="44FEB037" w14:textId="77777777" w:rsidR="00F75A8F" w:rsidRPr="002D03D4" w:rsidRDefault="00F75A8F" w:rsidP="002D03D4"/>
        </w:tc>
        <w:tc>
          <w:tcPr>
            <w:tcW w:w="3544" w:type="dxa"/>
          </w:tcPr>
          <w:p w14:paraId="79BB1A8C" w14:textId="77777777" w:rsidR="00F75A8F" w:rsidRPr="002D03D4" w:rsidRDefault="00F75A8F" w:rsidP="002D03D4"/>
        </w:tc>
        <w:tc>
          <w:tcPr>
            <w:tcW w:w="3260" w:type="dxa"/>
          </w:tcPr>
          <w:p w14:paraId="19F674A2" w14:textId="77777777" w:rsidR="00F75A8F" w:rsidRPr="002D03D4" w:rsidRDefault="00F75A8F" w:rsidP="002D03D4"/>
        </w:tc>
      </w:tr>
    </w:tbl>
    <w:p w14:paraId="72D5EFA8" w14:textId="77777777" w:rsidR="00DC07DE" w:rsidRDefault="00DC07DE" w:rsidP="006B26BD"/>
    <w:p w14:paraId="22C2DC79" w14:textId="77777777" w:rsidR="002D03D4" w:rsidRDefault="002D03D4" w:rsidP="006B26BD"/>
    <w:p w14:paraId="01370773" w14:textId="71C9D64A" w:rsidR="00C15CEB" w:rsidRPr="00EE4CE1" w:rsidRDefault="003E5E4E" w:rsidP="00C15CEB">
      <w:pPr>
        <w:pStyle w:val="Kop2"/>
        <w:spacing w:before="0"/>
        <w:ind w:left="567"/>
      </w:pPr>
      <w:r>
        <w:lastRenderedPageBreak/>
        <w:t>Omheining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C15CEB" w:rsidRPr="00EE4CE1" w14:paraId="731A483F"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7256CB1"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31C798B2"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139B42A"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C17E62" w14:textId="77777777" w:rsidR="00C15CEB" w:rsidRPr="000A7A8D" w:rsidRDefault="00C15CEB"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4F1C060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2528023" w14:textId="030CE609" w:rsidR="003E5E4E" w:rsidRPr="002D03D4" w:rsidRDefault="003E5E4E" w:rsidP="003E5E4E">
            <w:r w:rsidRPr="0046709C">
              <w:t>Kunnen de kinderen er niet over klimmen?</w:t>
            </w:r>
          </w:p>
        </w:tc>
        <w:tc>
          <w:tcPr>
            <w:tcW w:w="3402" w:type="dxa"/>
          </w:tcPr>
          <w:p w14:paraId="420AA43E" w14:textId="77777777" w:rsidR="003E5E4E" w:rsidRPr="002D03D4" w:rsidRDefault="003E5E4E" w:rsidP="003E5E4E"/>
        </w:tc>
        <w:tc>
          <w:tcPr>
            <w:tcW w:w="3544" w:type="dxa"/>
          </w:tcPr>
          <w:p w14:paraId="2D4BBD16" w14:textId="77777777" w:rsidR="003E5E4E" w:rsidRPr="002D03D4" w:rsidRDefault="003E5E4E" w:rsidP="003E5E4E"/>
        </w:tc>
        <w:tc>
          <w:tcPr>
            <w:tcW w:w="3260" w:type="dxa"/>
          </w:tcPr>
          <w:p w14:paraId="4DA1B14F" w14:textId="77777777" w:rsidR="003E5E4E" w:rsidRPr="002D03D4" w:rsidRDefault="003E5E4E" w:rsidP="003E5E4E"/>
        </w:tc>
      </w:tr>
      <w:tr w:rsidR="003E5E4E" w:rsidRPr="00EE4CE1" w14:paraId="7D1FCA56" w14:textId="77777777" w:rsidTr="001C3853">
        <w:tc>
          <w:tcPr>
            <w:tcW w:w="3544" w:type="dxa"/>
          </w:tcPr>
          <w:p w14:paraId="011F3A32" w14:textId="0AAC9B0C" w:rsidR="003E5E4E" w:rsidRPr="002D03D4" w:rsidRDefault="003E5E4E" w:rsidP="003E5E4E">
            <w:r w:rsidRPr="0046709C">
              <w:t>Kunnen kinderen zich niet kwetsen, bv.  geklemd geraken tussen de spijlen?</w:t>
            </w:r>
          </w:p>
        </w:tc>
        <w:tc>
          <w:tcPr>
            <w:tcW w:w="3402" w:type="dxa"/>
          </w:tcPr>
          <w:p w14:paraId="26083DDF" w14:textId="77777777" w:rsidR="003E5E4E" w:rsidRPr="002D03D4" w:rsidRDefault="003E5E4E" w:rsidP="003E5E4E"/>
        </w:tc>
        <w:tc>
          <w:tcPr>
            <w:tcW w:w="3544" w:type="dxa"/>
          </w:tcPr>
          <w:p w14:paraId="253A6636" w14:textId="77777777" w:rsidR="003E5E4E" w:rsidRPr="002D03D4" w:rsidRDefault="003E5E4E" w:rsidP="003E5E4E"/>
        </w:tc>
        <w:tc>
          <w:tcPr>
            <w:tcW w:w="3260" w:type="dxa"/>
          </w:tcPr>
          <w:p w14:paraId="4C6FEE8F" w14:textId="77777777" w:rsidR="003E5E4E" w:rsidRPr="002D03D4" w:rsidRDefault="003E5E4E" w:rsidP="003E5E4E"/>
        </w:tc>
      </w:tr>
      <w:tr w:rsidR="003E5E4E" w:rsidRPr="00EE4CE1" w14:paraId="2EA4338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7A23A6E" w14:textId="0AD55E34" w:rsidR="003E5E4E" w:rsidRPr="002D03D4" w:rsidRDefault="003E5E4E" w:rsidP="003E5E4E">
            <w:r w:rsidRPr="0046709C">
              <w:t>Kunnen de kinderen het hek niet ongemerkt openen?</w:t>
            </w:r>
          </w:p>
        </w:tc>
        <w:tc>
          <w:tcPr>
            <w:tcW w:w="3402" w:type="dxa"/>
          </w:tcPr>
          <w:p w14:paraId="35A86B19" w14:textId="77777777" w:rsidR="003E5E4E" w:rsidRPr="002D03D4" w:rsidRDefault="003E5E4E" w:rsidP="003E5E4E"/>
        </w:tc>
        <w:tc>
          <w:tcPr>
            <w:tcW w:w="3544" w:type="dxa"/>
          </w:tcPr>
          <w:p w14:paraId="19216F75" w14:textId="77777777" w:rsidR="003E5E4E" w:rsidRPr="002D03D4" w:rsidRDefault="003E5E4E" w:rsidP="003E5E4E"/>
        </w:tc>
        <w:tc>
          <w:tcPr>
            <w:tcW w:w="3260" w:type="dxa"/>
          </w:tcPr>
          <w:p w14:paraId="32BD9905" w14:textId="77777777" w:rsidR="003E5E4E" w:rsidRPr="002D03D4" w:rsidRDefault="003E5E4E" w:rsidP="003E5E4E"/>
        </w:tc>
      </w:tr>
      <w:tr w:rsidR="003E5E4E" w:rsidRPr="00EE4CE1" w14:paraId="3A52573D" w14:textId="77777777" w:rsidTr="001C3853">
        <w:tc>
          <w:tcPr>
            <w:tcW w:w="3544" w:type="dxa"/>
          </w:tcPr>
          <w:p w14:paraId="6C598C4B" w14:textId="25F6DE48" w:rsidR="003E5E4E" w:rsidRPr="002D03D4" w:rsidRDefault="003E5E4E" w:rsidP="003E5E4E">
            <w:r w:rsidRPr="0046709C">
              <w:t>Zorgt iedereen dat het hek altijd gesloten is?</w:t>
            </w:r>
          </w:p>
        </w:tc>
        <w:tc>
          <w:tcPr>
            <w:tcW w:w="3402" w:type="dxa"/>
          </w:tcPr>
          <w:p w14:paraId="426819AC" w14:textId="77777777" w:rsidR="003E5E4E" w:rsidRPr="002D03D4" w:rsidRDefault="003E5E4E" w:rsidP="003E5E4E"/>
        </w:tc>
        <w:tc>
          <w:tcPr>
            <w:tcW w:w="3544" w:type="dxa"/>
          </w:tcPr>
          <w:p w14:paraId="2EADC236" w14:textId="77777777" w:rsidR="003E5E4E" w:rsidRPr="002D03D4" w:rsidRDefault="003E5E4E" w:rsidP="003E5E4E"/>
        </w:tc>
        <w:tc>
          <w:tcPr>
            <w:tcW w:w="3260" w:type="dxa"/>
          </w:tcPr>
          <w:p w14:paraId="5B006C94" w14:textId="77777777" w:rsidR="003E5E4E" w:rsidRPr="002D03D4" w:rsidRDefault="003E5E4E" w:rsidP="003E5E4E"/>
        </w:tc>
      </w:tr>
      <w:tr w:rsidR="003E5E4E" w:rsidRPr="00EE4CE1" w14:paraId="2C2CD8F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3E9811A" w14:textId="2220ED96" w:rsidR="003E5E4E" w:rsidRPr="002D03D4" w:rsidRDefault="003E5E4E" w:rsidP="003E5E4E">
            <w:r w:rsidRPr="0046709C">
              <w:t>In de speeltuin of het park: kunnen de kinderen niet ongemerkt weglopen?</w:t>
            </w:r>
          </w:p>
        </w:tc>
        <w:tc>
          <w:tcPr>
            <w:tcW w:w="3402" w:type="dxa"/>
          </w:tcPr>
          <w:p w14:paraId="300A6FEE" w14:textId="77777777" w:rsidR="003E5E4E" w:rsidRPr="002D03D4" w:rsidRDefault="003E5E4E" w:rsidP="003E5E4E"/>
        </w:tc>
        <w:tc>
          <w:tcPr>
            <w:tcW w:w="3544" w:type="dxa"/>
          </w:tcPr>
          <w:p w14:paraId="1B74BAC1" w14:textId="77777777" w:rsidR="003E5E4E" w:rsidRPr="002D03D4" w:rsidRDefault="003E5E4E" w:rsidP="003E5E4E"/>
        </w:tc>
        <w:tc>
          <w:tcPr>
            <w:tcW w:w="3260" w:type="dxa"/>
          </w:tcPr>
          <w:p w14:paraId="682D47EA" w14:textId="77777777" w:rsidR="003E5E4E" w:rsidRPr="002D03D4" w:rsidRDefault="003E5E4E" w:rsidP="003E5E4E"/>
        </w:tc>
      </w:tr>
      <w:tr w:rsidR="00C15CEB" w:rsidRPr="00EE4CE1" w14:paraId="52E7BBD2" w14:textId="77777777" w:rsidTr="001C3853">
        <w:tc>
          <w:tcPr>
            <w:tcW w:w="3544" w:type="dxa"/>
          </w:tcPr>
          <w:p w14:paraId="20F88CC5" w14:textId="77777777" w:rsidR="00C15CEB" w:rsidRPr="000A7A8D" w:rsidRDefault="00C15CEB"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7A3D2C6B" w14:textId="77777777" w:rsidR="00C15CEB" w:rsidRPr="000A7A8D" w:rsidRDefault="00C15CEB"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17DDF052" w14:textId="77777777" w:rsidR="00C15CEB" w:rsidRPr="000A7A8D" w:rsidRDefault="00C15CEB"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8593F8C" w14:textId="77777777" w:rsidR="00C15CEB" w:rsidRPr="000A7A8D" w:rsidRDefault="00C15CEB"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C15CEB" w:rsidRPr="00EE4CE1" w14:paraId="256AD9B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F1D3897" w14:textId="77777777" w:rsidR="00C15CEB" w:rsidRPr="002D03D4" w:rsidRDefault="00C15CEB" w:rsidP="002D03D4"/>
        </w:tc>
        <w:tc>
          <w:tcPr>
            <w:tcW w:w="3402" w:type="dxa"/>
          </w:tcPr>
          <w:p w14:paraId="3F10AF67" w14:textId="77777777" w:rsidR="00C15CEB" w:rsidRPr="002D03D4" w:rsidRDefault="00C15CEB" w:rsidP="002D03D4"/>
        </w:tc>
        <w:tc>
          <w:tcPr>
            <w:tcW w:w="3544" w:type="dxa"/>
          </w:tcPr>
          <w:p w14:paraId="7E25E53F" w14:textId="77777777" w:rsidR="00C15CEB" w:rsidRPr="002D03D4" w:rsidRDefault="00C15CEB" w:rsidP="002D03D4"/>
        </w:tc>
        <w:tc>
          <w:tcPr>
            <w:tcW w:w="3260" w:type="dxa"/>
          </w:tcPr>
          <w:p w14:paraId="0ED89222" w14:textId="77777777" w:rsidR="00C15CEB" w:rsidRPr="002D03D4" w:rsidRDefault="00C15CEB" w:rsidP="002D03D4"/>
        </w:tc>
      </w:tr>
      <w:tr w:rsidR="00C15CEB" w:rsidRPr="00EE4CE1" w14:paraId="55293167" w14:textId="77777777" w:rsidTr="001C3853">
        <w:tc>
          <w:tcPr>
            <w:tcW w:w="3544" w:type="dxa"/>
          </w:tcPr>
          <w:p w14:paraId="0F2F70F7" w14:textId="77777777" w:rsidR="00C15CEB" w:rsidRPr="002D03D4" w:rsidRDefault="00C15CEB" w:rsidP="002D03D4"/>
        </w:tc>
        <w:tc>
          <w:tcPr>
            <w:tcW w:w="3402" w:type="dxa"/>
          </w:tcPr>
          <w:p w14:paraId="2A0D76A5" w14:textId="77777777" w:rsidR="00C15CEB" w:rsidRPr="002D03D4" w:rsidRDefault="00C15CEB" w:rsidP="002D03D4"/>
        </w:tc>
        <w:tc>
          <w:tcPr>
            <w:tcW w:w="3544" w:type="dxa"/>
          </w:tcPr>
          <w:p w14:paraId="618D5348" w14:textId="77777777" w:rsidR="00C15CEB" w:rsidRPr="002D03D4" w:rsidRDefault="00C15CEB" w:rsidP="002D03D4"/>
        </w:tc>
        <w:tc>
          <w:tcPr>
            <w:tcW w:w="3260" w:type="dxa"/>
          </w:tcPr>
          <w:p w14:paraId="05C0EBF8" w14:textId="77777777" w:rsidR="00C15CEB" w:rsidRPr="002D03D4" w:rsidRDefault="00C15CEB" w:rsidP="002D03D4"/>
        </w:tc>
      </w:tr>
      <w:tr w:rsidR="00C15CEB" w:rsidRPr="00EE4CE1" w14:paraId="16BB5A9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85931FB" w14:textId="77777777" w:rsidR="00C15CEB" w:rsidRPr="002D03D4" w:rsidRDefault="00C15CEB" w:rsidP="002D03D4"/>
        </w:tc>
        <w:tc>
          <w:tcPr>
            <w:tcW w:w="3402" w:type="dxa"/>
          </w:tcPr>
          <w:p w14:paraId="00DF43CD" w14:textId="77777777" w:rsidR="00C15CEB" w:rsidRPr="002D03D4" w:rsidRDefault="00C15CEB" w:rsidP="002D03D4"/>
        </w:tc>
        <w:tc>
          <w:tcPr>
            <w:tcW w:w="3544" w:type="dxa"/>
          </w:tcPr>
          <w:p w14:paraId="1038CC3E" w14:textId="77777777" w:rsidR="00C15CEB" w:rsidRPr="002D03D4" w:rsidRDefault="00C15CEB" w:rsidP="002D03D4"/>
        </w:tc>
        <w:tc>
          <w:tcPr>
            <w:tcW w:w="3260" w:type="dxa"/>
          </w:tcPr>
          <w:p w14:paraId="6E0025E9" w14:textId="77777777" w:rsidR="00C15CEB" w:rsidRPr="002D03D4" w:rsidRDefault="00C15CEB" w:rsidP="002D03D4"/>
        </w:tc>
      </w:tr>
      <w:tr w:rsidR="00C15CEB" w:rsidRPr="00EE4CE1" w14:paraId="661B4BFF" w14:textId="77777777" w:rsidTr="001C3853">
        <w:tc>
          <w:tcPr>
            <w:tcW w:w="3544" w:type="dxa"/>
          </w:tcPr>
          <w:p w14:paraId="2C8FF7C0" w14:textId="77777777" w:rsidR="00C15CEB" w:rsidRPr="002D03D4" w:rsidRDefault="00C15CEB" w:rsidP="002D03D4"/>
        </w:tc>
        <w:tc>
          <w:tcPr>
            <w:tcW w:w="3402" w:type="dxa"/>
          </w:tcPr>
          <w:p w14:paraId="2A205BDD" w14:textId="77777777" w:rsidR="00C15CEB" w:rsidRPr="002D03D4" w:rsidRDefault="00C15CEB" w:rsidP="002D03D4"/>
        </w:tc>
        <w:tc>
          <w:tcPr>
            <w:tcW w:w="3544" w:type="dxa"/>
          </w:tcPr>
          <w:p w14:paraId="36710254" w14:textId="77777777" w:rsidR="00C15CEB" w:rsidRPr="002D03D4" w:rsidRDefault="00C15CEB" w:rsidP="002D03D4"/>
        </w:tc>
        <w:tc>
          <w:tcPr>
            <w:tcW w:w="3260" w:type="dxa"/>
          </w:tcPr>
          <w:p w14:paraId="28733093" w14:textId="77777777" w:rsidR="00C15CEB" w:rsidRPr="002D03D4" w:rsidRDefault="00C15CEB" w:rsidP="002D03D4"/>
        </w:tc>
      </w:tr>
      <w:tr w:rsidR="002D03D4" w:rsidRPr="00EE4CE1" w14:paraId="5555E19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CA488FC" w14:textId="77777777" w:rsidR="002D03D4" w:rsidRPr="002D03D4" w:rsidRDefault="002D03D4" w:rsidP="002D03D4"/>
        </w:tc>
        <w:tc>
          <w:tcPr>
            <w:tcW w:w="3402" w:type="dxa"/>
          </w:tcPr>
          <w:p w14:paraId="2F28125A" w14:textId="77777777" w:rsidR="002D03D4" w:rsidRPr="002D03D4" w:rsidRDefault="002D03D4" w:rsidP="002D03D4"/>
        </w:tc>
        <w:tc>
          <w:tcPr>
            <w:tcW w:w="3544" w:type="dxa"/>
          </w:tcPr>
          <w:p w14:paraId="2F54C244" w14:textId="77777777" w:rsidR="002D03D4" w:rsidRPr="002D03D4" w:rsidRDefault="002D03D4" w:rsidP="002D03D4"/>
        </w:tc>
        <w:tc>
          <w:tcPr>
            <w:tcW w:w="3260" w:type="dxa"/>
          </w:tcPr>
          <w:p w14:paraId="61AD6DB0" w14:textId="77777777" w:rsidR="002D03D4" w:rsidRPr="002D03D4" w:rsidRDefault="002D03D4" w:rsidP="002D03D4"/>
        </w:tc>
      </w:tr>
      <w:tr w:rsidR="008F7FD7" w:rsidRPr="00EE4CE1" w14:paraId="48ECEBDC" w14:textId="77777777" w:rsidTr="001C3853">
        <w:tc>
          <w:tcPr>
            <w:tcW w:w="3544" w:type="dxa"/>
          </w:tcPr>
          <w:p w14:paraId="7D226640" w14:textId="77777777" w:rsidR="008F7FD7" w:rsidRPr="002D03D4" w:rsidRDefault="008F7FD7" w:rsidP="002D03D4"/>
        </w:tc>
        <w:tc>
          <w:tcPr>
            <w:tcW w:w="3402" w:type="dxa"/>
          </w:tcPr>
          <w:p w14:paraId="2BB98FA6" w14:textId="77777777" w:rsidR="008F7FD7" w:rsidRPr="002D03D4" w:rsidRDefault="008F7FD7" w:rsidP="002D03D4"/>
        </w:tc>
        <w:tc>
          <w:tcPr>
            <w:tcW w:w="3544" w:type="dxa"/>
          </w:tcPr>
          <w:p w14:paraId="08C8AA73" w14:textId="77777777" w:rsidR="008F7FD7" w:rsidRPr="002D03D4" w:rsidRDefault="008F7FD7" w:rsidP="002D03D4"/>
        </w:tc>
        <w:tc>
          <w:tcPr>
            <w:tcW w:w="3260" w:type="dxa"/>
          </w:tcPr>
          <w:p w14:paraId="153FBAC6" w14:textId="77777777" w:rsidR="008F7FD7" w:rsidRPr="002D03D4" w:rsidRDefault="008F7FD7" w:rsidP="002D03D4"/>
        </w:tc>
      </w:tr>
      <w:tr w:rsidR="008F7FD7" w:rsidRPr="00EE4CE1" w14:paraId="1F5B43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1207B35" w14:textId="77777777" w:rsidR="008F7FD7" w:rsidRPr="002D03D4" w:rsidRDefault="008F7FD7" w:rsidP="002D03D4"/>
        </w:tc>
        <w:tc>
          <w:tcPr>
            <w:tcW w:w="3402" w:type="dxa"/>
          </w:tcPr>
          <w:p w14:paraId="06238FFA" w14:textId="77777777" w:rsidR="008F7FD7" w:rsidRPr="002D03D4" w:rsidRDefault="008F7FD7" w:rsidP="002D03D4"/>
        </w:tc>
        <w:tc>
          <w:tcPr>
            <w:tcW w:w="3544" w:type="dxa"/>
          </w:tcPr>
          <w:p w14:paraId="1D5716B4" w14:textId="77777777" w:rsidR="008F7FD7" w:rsidRPr="002D03D4" w:rsidRDefault="008F7FD7" w:rsidP="002D03D4"/>
        </w:tc>
        <w:tc>
          <w:tcPr>
            <w:tcW w:w="3260" w:type="dxa"/>
          </w:tcPr>
          <w:p w14:paraId="310EC9AA" w14:textId="77777777" w:rsidR="008F7FD7" w:rsidRPr="002D03D4" w:rsidRDefault="008F7FD7" w:rsidP="002D03D4"/>
        </w:tc>
      </w:tr>
    </w:tbl>
    <w:p w14:paraId="403F5240" w14:textId="77777777" w:rsidR="00C15CEB" w:rsidRDefault="00C15CEB" w:rsidP="00C15C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44"/>
        <w:gridCol w:w="10205"/>
      </w:tblGrid>
      <w:tr w:rsidR="00C15CEB" w14:paraId="13405D2A" w14:textId="77777777" w:rsidTr="00F75A8F">
        <w:trPr>
          <w:trHeight w:val="2270"/>
        </w:trPr>
        <w:tc>
          <w:tcPr>
            <w:tcW w:w="3544" w:type="dxa"/>
            <w:shd w:val="clear" w:color="auto" w:fill="F2F2F2" w:themeFill="background1" w:themeFillShade="F2"/>
          </w:tcPr>
          <w:p w14:paraId="714424DA" w14:textId="32D42918" w:rsidR="00C15CEB" w:rsidRPr="00C15CEB" w:rsidRDefault="00F75A8F" w:rsidP="00BD5BBF">
            <w:r w:rsidRPr="00C15CEB">
              <w:rPr>
                <w:noProof/>
              </w:rPr>
              <w:lastRenderedPageBreak/>
              <w:drawing>
                <wp:anchor distT="0" distB="0" distL="114300" distR="114300" simplePos="0" relativeHeight="251658242" behindDoc="0" locked="0" layoutInCell="1" allowOverlap="1" wp14:anchorId="1039491A" wp14:editId="00B62A97">
                  <wp:simplePos x="0" y="0"/>
                  <wp:positionH relativeFrom="column">
                    <wp:posOffset>0</wp:posOffset>
                  </wp:positionH>
                  <wp:positionV relativeFrom="paragraph">
                    <wp:posOffset>4445</wp:posOffset>
                  </wp:positionV>
                  <wp:extent cx="2009775" cy="1805241"/>
                  <wp:effectExtent l="0" t="0" r="0" b="0"/>
                  <wp:wrapNone/>
                  <wp:docPr id="1981036829" name="Afbeelding 198103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5058" name="Afbeelding 1743045058"/>
                          <pic:cNvPicPr/>
                        </pic:nvPicPr>
                        <pic:blipFill>
                          <a:blip r:embed="rId15" cstate="print">
                            <a:extLst>
                              <a:ext uri="{28A0092B-C50C-407E-A947-70E740481C1C}">
                                <a14:useLocalDpi xmlns:a14="http://schemas.microsoft.com/office/drawing/2010/main" val="0"/>
                              </a:ext>
                            </a:extLst>
                          </a:blip>
                          <a:srcRect t="319" b="319"/>
                          <a:stretch>
                            <a:fillRect/>
                          </a:stretch>
                        </pic:blipFill>
                        <pic:spPr bwMode="auto">
                          <a:xfrm>
                            <a:off x="0" y="0"/>
                            <a:ext cx="2009775" cy="1805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05" w:type="dxa"/>
            <w:shd w:val="clear" w:color="auto" w:fill="F2F2F2" w:themeFill="background1" w:themeFillShade="F2"/>
          </w:tcPr>
          <w:p w14:paraId="5E46AEFD" w14:textId="77777777" w:rsidR="00C15CEB" w:rsidRPr="006B26BD" w:rsidRDefault="00C15CEB"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6CFD1A7D" w14:textId="6167545E" w:rsidR="003E5E4E" w:rsidRDefault="003E5E4E" w:rsidP="003E5E4E">
            <w:pPr>
              <w:pStyle w:val="Lijstalinea"/>
              <w:numPr>
                <w:ilvl w:val="0"/>
                <w:numId w:val="15"/>
              </w:numPr>
            </w:pPr>
            <w:r>
              <w:t xml:space="preserve">Kinderen zijn creatief en kunnen door samen te werken of via een ander voorwerp over de balustrade klimmen. </w:t>
            </w:r>
          </w:p>
          <w:p w14:paraId="44B60541" w14:textId="2753CCF7" w:rsidR="003E5E4E" w:rsidRDefault="003E5E4E" w:rsidP="003E5E4E">
            <w:pPr>
              <w:pStyle w:val="Lijstalinea"/>
              <w:numPr>
                <w:ilvl w:val="0"/>
                <w:numId w:val="15"/>
              </w:numPr>
            </w:pPr>
            <w:r>
              <w:t xml:space="preserve">Een zelfgemaakt hek is niet getest door experten en daarom is het risico groter. </w:t>
            </w:r>
            <w:r w:rsidR="4F6755F1">
              <w:t>Besteed er daarom extra aandacht aan in je risicoanalyse</w:t>
            </w:r>
          </w:p>
          <w:p w14:paraId="44EE22D3" w14:textId="48501FE0" w:rsidR="003E5E4E" w:rsidRDefault="00492DE1" w:rsidP="003E5E4E">
            <w:pPr>
              <w:pStyle w:val="Lijstalinea"/>
              <w:numPr>
                <w:ilvl w:val="0"/>
                <w:numId w:val="15"/>
              </w:numPr>
            </w:pPr>
            <w:hyperlink r:id="rId16" w:anchor="anchored-section-6">
              <w:r w:rsidR="003E5E4E" w:rsidRPr="103A22F8">
                <w:rPr>
                  <w:rStyle w:val="Hyperlink"/>
                </w:rPr>
                <w:t>Meer info</w:t>
              </w:r>
              <w:r w:rsidR="5782EE0C" w:rsidRPr="103A22F8">
                <w:rPr>
                  <w:rStyle w:val="Hyperlink"/>
                </w:rPr>
                <w:t xml:space="preserve"> over hek en afschermsysteem</w:t>
              </w:r>
            </w:hyperlink>
            <w:r w:rsidR="003E5E4E">
              <w:t xml:space="preserve"> </w:t>
            </w:r>
          </w:p>
          <w:p w14:paraId="29E00C30" w14:textId="7EBAC467" w:rsidR="00C15CEB" w:rsidRDefault="00C15CEB" w:rsidP="003E5E4E">
            <w:pPr>
              <w:pStyle w:val="Lijstalinea"/>
              <w:ind w:left="720"/>
            </w:pPr>
          </w:p>
        </w:tc>
      </w:tr>
    </w:tbl>
    <w:p w14:paraId="5D2BB824" w14:textId="77777777" w:rsidR="00C15CEB" w:rsidRDefault="00C15CEB" w:rsidP="00C15CEB"/>
    <w:p w14:paraId="606FAB58" w14:textId="77777777" w:rsidR="00F75A8F" w:rsidRDefault="00F75A8F" w:rsidP="00C15CEB"/>
    <w:p w14:paraId="4423E35F" w14:textId="5B9575E2" w:rsidR="00FA24F3" w:rsidRPr="00EE4CE1" w:rsidRDefault="003E5E4E" w:rsidP="00FA24F3">
      <w:pPr>
        <w:pStyle w:val="Kop2"/>
        <w:spacing w:before="0"/>
        <w:ind w:left="567"/>
      </w:pPr>
      <w:r>
        <w:t>Ondergrond</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FA24F3" w:rsidRPr="00EE4CE1" w14:paraId="10E6F3A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FD693F2"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F67BFC"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BFF60EA"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3F35E034" w14:textId="77777777" w:rsidR="00FA24F3" w:rsidRPr="000A7A8D" w:rsidRDefault="00FA24F3"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61BB137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71DE918" w14:textId="74BC6338" w:rsidR="003E5E4E" w:rsidRPr="002D03D4" w:rsidRDefault="003E5E4E" w:rsidP="003E5E4E">
            <w:r w:rsidRPr="00556D65">
              <w:t>Heeft de buitenruimte een geschikte ondergrond?  (meer info bij de tips)</w:t>
            </w:r>
          </w:p>
        </w:tc>
        <w:tc>
          <w:tcPr>
            <w:tcW w:w="3402" w:type="dxa"/>
          </w:tcPr>
          <w:p w14:paraId="218403A1" w14:textId="77777777" w:rsidR="003E5E4E" w:rsidRPr="002D03D4" w:rsidRDefault="003E5E4E" w:rsidP="003E5E4E"/>
        </w:tc>
        <w:tc>
          <w:tcPr>
            <w:tcW w:w="3544" w:type="dxa"/>
          </w:tcPr>
          <w:p w14:paraId="608BFD05" w14:textId="77777777" w:rsidR="003E5E4E" w:rsidRPr="002D03D4" w:rsidRDefault="003E5E4E" w:rsidP="003E5E4E"/>
        </w:tc>
        <w:tc>
          <w:tcPr>
            <w:tcW w:w="3260" w:type="dxa"/>
          </w:tcPr>
          <w:p w14:paraId="7576983B" w14:textId="77777777" w:rsidR="003E5E4E" w:rsidRPr="002D03D4" w:rsidRDefault="003E5E4E" w:rsidP="003E5E4E"/>
        </w:tc>
      </w:tr>
      <w:tr w:rsidR="003E5E4E" w:rsidRPr="00EE4CE1" w14:paraId="347305D2" w14:textId="77777777" w:rsidTr="001C3853">
        <w:tc>
          <w:tcPr>
            <w:tcW w:w="3544" w:type="dxa"/>
          </w:tcPr>
          <w:p w14:paraId="60E64B70" w14:textId="39AB9101" w:rsidR="003E5E4E" w:rsidRPr="002D03D4" w:rsidRDefault="003E5E4E" w:rsidP="003E5E4E">
            <w:r w:rsidRPr="00556D65">
              <w:t xml:space="preserve">Zijn er onbedoelde oneffenheden of obstakels, zoals putten, onstabiele roosters, losliggende terrastegels … ? </w:t>
            </w:r>
          </w:p>
        </w:tc>
        <w:tc>
          <w:tcPr>
            <w:tcW w:w="3402" w:type="dxa"/>
          </w:tcPr>
          <w:p w14:paraId="7DE90304" w14:textId="77777777" w:rsidR="003E5E4E" w:rsidRPr="002D03D4" w:rsidRDefault="003E5E4E" w:rsidP="003E5E4E"/>
        </w:tc>
        <w:tc>
          <w:tcPr>
            <w:tcW w:w="3544" w:type="dxa"/>
          </w:tcPr>
          <w:p w14:paraId="6F25AFE7" w14:textId="77777777" w:rsidR="003E5E4E" w:rsidRPr="002D03D4" w:rsidRDefault="003E5E4E" w:rsidP="003E5E4E"/>
        </w:tc>
        <w:tc>
          <w:tcPr>
            <w:tcW w:w="3260" w:type="dxa"/>
          </w:tcPr>
          <w:p w14:paraId="13DA3013" w14:textId="77777777" w:rsidR="003E5E4E" w:rsidRPr="002D03D4" w:rsidRDefault="003E5E4E" w:rsidP="003E5E4E"/>
        </w:tc>
      </w:tr>
      <w:tr w:rsidR="003E5E4E" w:rsidRPr="00EE4CE1" w14:paraId="2A69C50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BB3169E" w14:textId="79E65FB8" w:rsidR="003E5E4E" w:rsidRPr="002D03D4" w:rsidRDefault="003E5E4E" w:rsidP="003E5E4E">
            <w:r w:rsidRPr="00556D65">
              <w:t>Zijn de niveauverschillen en trappen voldoende beveiligd?</w:t>
            </w:r>
          </w:p>
        </w:tc>
        <w:tc>
          <w:tcPr>
            <w:tcW w:w="3402" w:type="dxa"/>
          </w:tcPr>
          <w:p w14:paraId="60777042" w14:textId="77777777" w:rsidR="003E5E4E" w:rsidRPr="002D03D4" w:rsidRDefault="003E5E4E" w:rsidP="003E5E4E"/>
        </w:tc>
        <w:tc>
          <w:tcPr>
            <w:tcW w:w="3544" w:type="dxa"/>
          </w:tcPr>
          <w:p w14:paraId="611A6B0B" w14:textId="77777777" w:rsidR="003E5E4E" w:rsidRPr="002D03D4" w:rsidRDefault="003E5E4E" w:rsidP="003E5E4E"/>
        </w:tc>
        <w:tc>
          <w:tcPr>
            <w:tcW w:w="3260" w:type="dxa"/>
          </w:tcPr>
          <w:p w14:paraId="4D896162" w14:textId="77777777" w:rsidR="003E5E4E" w:rsidRPr="002D03D4" w:rsidRDefault="003E5E4E" w:rsidP="003E5E4E"/>
        </w:tc>
      </w:tr>
      <w:tr w:rsidR="00FA24F3" w:rsidRPr="00EE4CE1" w14:paraId="5872E291" w14:textId="77777777" w:rsidTr="001C3853">
        <w:tc>
          <w:tcPr>
            <w:tcW w:w="3544" w:type="dxa"/>
          </w:tcPr>
          <w:p w14:paraId="722720D2" w14:textId="77777777" w:rsidR="00FA24F3" w:rsidRPr="000A7A8D" w:rsidRDefault="00FA24F3"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6223138B" w14:textId="77777777" w:rsidR="00FA24F3" w:rsidRPr="000A7A8D" w:rsidRDefault="00FA24F3"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76B1B40D" w14:textId="77777777" w:rsidR="00FA24F3" w:rsidRPr="000A7A8D" w:rsidRDefault="00FA24F3"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1A5560E5" w14:textId="77777777" w:rsidR="00FA24F3" w:rsidRPr="000A7A8D" w:rsidRDefault="00FA24F3"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FA24F3" w:rsidRPr="00EE4CE1" w14:paraId="0BB1EA0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A6AC96A" w14:textId="77777777" w:rsidR="00FA24F3" w:rsidRPr="002D03D4" w:rsidRDefault="00FA24F3" w:rsidP="002D03D4"/>
        </w:tc>
        <w:tc>
          <w:tcPr>
            <w:tcW w:w="3402" w:type="dxa"/>
          </w:tcPr>
          <w:p w14:paraId="7DBDC132" w14:textId="77777777" w:rsidR="00FA24F3" w:rsidRPr="002D03D4" w:rsidRDefault="00FA24F3" w:rsidP="002D03D4"/>
        </w:tc>
        <w:tc>
          <w:tcPr>
            <w:tcW w:w="3544" w:type="dxa"/>
          </w:tcPr>
          <w:p w14:paraId="73A98542" w14:textId="77777777" w:rsidR="00FA24F3" w:rsidRPr="002D03D4" w:rsidRDefault="00FA24F3" w:rsidP="002D03D4"/>
        </w:tc>
        <w:tc>
          <w:tcPr>
            <w:tcW w:w="3260" w:type="dxa"/>
          </w:tcPr>
          <w:p w14:paraId="496A3CF9" w14:textId="77777777" w:rsidR="00FA24F3" w:rsidRPr="002D03D4" w:rsidRDefault="00FA24F3" w:rsidP="002D03D4"/>
        </w:tc>
      </w:tr>
      <w:tr w:rsidR="00FA24F3" w:rsidRPr="00EE4CE1" w14:paraId="3421F836" w14:textId="77777777" w:rsidTr="001C3853">
        <w:tc>
          <w:tcPr>
            <w:tcW w:w="3544" w:type="dxa"/>
          </w:tcPr>
          <w:p w14:paraId="436B287E" w14:textId="77777777" w:rsidR="00FA24F3" w:rsidRPr="002D03D4" w:rsidRDefault="00FA24F3" w:rsidP="002D03D4"/>
        </w:tc>
        <w:tc>
          <w:tcPr>
            <w:tcW w:w="3402" w:type="dxa"/>
          </w:tcPr>
          <w:p w14:paraId="00FD347B" w14:textId="77777777" w:rsidR="00FA24F3" w:rsidRPr="002D03D4" w:rsidRDefault="00FA24F3" w:rsidP="002D03D4"/>
        </w:tc>
        <w:tc>
          <w:tcPr>
            <w:tcW w:w="3544" w:type="dxa"/>
          </w:tcPr>
          <w:p w14:paraId="0CD309D6" w14:textId="77777777" w:rsidR="00FA24F3" w:rsidRPr="002D03D4" w:rsidRDefault="00FA24F3" w:rsidP="002D03D4"/>
        </w:tc>
        <w:tc>
          <w:tcPr>
            <w:tcW w:w="3260" w:type="dxa"/>
          </w:tcPr>
          <w:p w14:paraId="172CFE3C" w14:textId="77777777" w:rsidR="00FA24F3" w:rsidRPr="002D03D4" w:rsidRDefault="00FA24F3" w:rsidP="002D03D4"/>
        </w:tc>
      </w:tr>
      <w:tr w:rsidR="00FA24F3" w:rsidRPr="00EE4CE1" w14:paraId="72F78D1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63BF87D" w14:textId="77777777" w:rsidR="00FA24F3" w:rsidRPr="002D03D4" w:rsidRDefault="00FA24F3" w:rsidP="002D03D4"/>
        </w:tc>
        <w:tc>
          <w:tcPr>
            <w:tcW w:w="3402" w:type="dxa"/>
          </w:tcPr>
          <w:p w14:paraId="15B88C79" w14:textId="77777777" w:rsidR="00FA24F3" w:rsidRPr="002D03D4" w:rsidRDefault="00FA24F3" w:rsidP="002D03D4"/>
        </w:tc>
        <w:tc>
          <w:tcPr>
            <w:tcW w:w="3544" w:type="dxa"/>
          </w:tcPr>
          <w:p w14:paraId="63F1AA80" w14:textId="77777777" w:rsidR="00FA24F3" w:rsidRPr="002D03D4" w:rsidRDefault="00FA24F3" w:rsidP="002D03D4"/>
        </w:tc>
        <w:tc>
          <w:tcPr>
            <w:tcW w:w="3260" w:type="dxa"/>
          </w:tcPr>
          <w:p w14:paraId="4926DCF5" w14:textId="77777777" w:rsidR="00FA24F3" w:rsidRPr="002D03D4" w:rsidRDefault="00FA24F3" w:rsidP="002D03D4"/>
        </w:tc>
      </w:tr>
      <w:tr w:rsidR="00DC07DE" w:rsidRPr="00EE4CE1" w14:paraId="50677FCE" w14:textId="77777777" w:rsidTr="001C3853">
        <w:tc>
          <w:tcPr>
            <w:tcW w:w="3544" w:type="dxa"/>
          </w:tcPr>
          <w:p w14:paraId="7A15C4E2" w14:textId="77777777" w:rsidR="00DC07DE" w:rsidRPr="002D03D4" w:rsidRDefault="00DC07DE" w:rsidP="002D03D4"/>
        </w:tc>
        <w:tc>
          <w:tcPr>
            <w:tcW w:w="3402" w:type="dxa"/>
          </w:tcPr>
          <w:p w14:paraId="302F09B0" w14:textId="77777777" w:rsidR="00DC07DE" w:rsidRPr="002D03D4" w:rsidRDefault="00DC07DE" w:rsidP="002D03D4"/>
        </w:tc>
        <w:tc>
          <w:tcPr>
            <w:tcW w:w="3544" w:type="dxa"/>
          </w:tcPr>
          <w:p w14:paraId="17937AE2" w14:textId="77777777" w:rsidR="00DC07DE" w:rsidRPr="002D03D4" w:rsidRDefault="00DC07DE" w:rsidP="002D03D4"/>
        </w:tc>
        <w:tc>
          <w:tcPr>
            <w:tcW w:w="3260" w:type="dxa"/>
          </w:tcPr>
          <w:p w14:paraId="0FDDF0B1" w14:textId="77777777" w:rsidR="00DC07DE" w:rsidRPr="002D03D4" w:rsidRDefault="00DC07DE" w:rsidP="002D03D4"/>
        </w:tc>
      </w:tr>
      <w:tr w:rsidR="00C13DBD" w:rsidRPr="00EE4CE1" w14:paraId="3FAA1254"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99A918C" w14:textId="77777777" w:rsidR="00C13DBD" w:rsidRPr="002D03D4" w:rsidRDefault="00C13DBD" w:rsidP="002D03D4"/>
        </w:tc>
        <w:tc>
          <w:tcPr>
            <w:tcW w:w="3402" w:type="dxa"/>
          </w:tcPr>
          <w:p w14:paraId="49CE7243" w14:textId="77777777" w:rsidR="00C13DBD" w:rsidRPr="002D03D4" w:rsidRDefault="00C13DBD" w:rsidP="002D03D4"/>
        </w:tc>
        <w:tc>
          <w:tcPr>
            <w:tcW w:w="3544" w:type="dxa"/>
          </w:tcPr>
          <w:p w14:paraId="10025C58" w14:textId="77777777" w:rsidR="00C13DBD" w:rsidRPr="002D03D4" w:rsidRDefault="00C13DBD" w:rsidP="002D03D4"/>
        </w:tc>
        <w:tc>
          <w:tcPr>
            <w:tcW w:w="3260" w:type="dxa"/>
          </w:tcPr>
          <w:p w14:paraId="459D53F1" w14:textId="77777777" w:rsidR="00C13DBD" w:rsidRPr="002D03D4" w:rsidRDefault="00C13DBD" w:rsidP="002D03D4"/>
        </w:tc>
      </w:tr>
    </w:tbl>
    <w:p w14:paraId="52DD723A" w14:textId="77777777" w:rsidR="00FA24F3" w:rsidRDefault="00FA24F3" w:rsidP="00FA24F3"/>
    <w:p w14:paraId="04BFBCB1" w14:textId="77777777" w:rsidR="00FA24F3" w:rsidRDefault="00FA24F3" w:rsidP="00FA24F3"/>
    <w:tbl>
      <w:tblPr>
        <w:tblStyle w:val="Tabelraster"/>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44"/>
        <w:gridCol w:w="10206"/>
      </w:tblGrid>
      <w:tr w:rsidR="00FA24F3" w14:paraId="12E5A6B4" w14:textId="77777777" w:rsidTr="00C13DBD">
        <w:trPr>
          <w:trHeight w:val="2129"/>
        </w:trPr>
        <w:tc>
          <w:tcPr>
            <w:tcW w:w="3544" w:type="dxa"/>
            <w:shd w:val="clear" w:color="auto" w:fill="F2F2F2" w:themeFill="background1" w:themeFillShade="F2"/>
          </w:tcPr>
          <w:p w14:paraId="4AB6754B" w14:textId="2EC0C373" w:rsidR="00FA24F3" w:rsidRPr="00C15CEB" w:rsidRDefault="00876641" w:rsidP="00BD5BBF">
            <w:r>
              <w:rPr>
                <w:noProof/>
              </w:rPr>
              <w:drawing>
                <wp:anchor distT="0" distB="0" distL="114300" distR="114300" simplePos="0" relativeHeight="251658243" behindDoc="0" locked="0" layoutInCell="1" allowOverlap="1" wp14:anchorId="7B454BFC" wp14:editId="683F39D0">
                  <wp:simplePos x="0" y="0"/>
                  <wp:positionH relativeFrom="column">
                    <wp:posOffset>-76200</wp:posOffset>
                  </wp:positionH>
                  <wp:positionV relativeFrom="paragraph">
                    <wp:posOffset>2539</wp:posOffset>
                  </wp:positionV>
                  <wp:extent cx="2237740" cy="1343025"/>
                  <wp:effectExtent l="0" t="0" r="0" b="9525"/>
                  <wp:wrapNone/>
                  <wp:docPr id="1764579125" name="Afbeelding 1764579125" descr="Afbeelding met grond, buitenshuis, schommel,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79125" name="Afbeelding 1" descr="Afbeelding met grond, buitenshuis, schommel, speeltuin&#10;&#10;Automatisch gegenereerde beschrijving"/>
                          <pic:cNvPicPr/>
                        </pic:nvPicPr>
                        <pic:blipFill rotWithShape="1">
                          <a:blip r:embed="rId17" cstate="print">
                            <a:extLst>
                              <a:ext uri="{28A0092B-C50C-407E-A947-70E740481C1C}">
                                <a14:useLocalDpi xmlns:a14="http://schemas.microsoft.com/office/drawing/2010/main" val="0"/>
                              </a:ext>
                            </a:extLst>
                          </a:blip>
                          <a:srcRect t="24074" b="35517"/>
                          <a:stretch/>
                        </pic:blipFill>
                        <pic:spPr bwMode="auto">
                          <a:xfrm>
                            <a:off x="0" y="0"/>
                            <a:ext cx="223774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06" w:type="dxa"/>
            <w:shd w:val="clear" w:color="auto" w:fill="F2F2F2" w:themeFill="background1" w:themeFillShade="F2"/>
          </w:tcPr>
          <w:p w14:paraId="54BE916A" w14:textId="1ABA63B4" w:rsidR="00FA24F3" w:rsidRPr="006B26BD" w:rsidRDefault="00FA24F3"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EF472D1" w14:textId="5E9ED190" w:rsidR="00FA24F3" w:rsidRDefault="003E5E4E" w:rsidP="00BD5BBF">
            <w:pPr>
              <w:pStyle w:val="Lijstalinea"/>
              <w:numPr>
                <w:ilvl w:val="0"/>
                <w:numId w:val="15"/>
              </w:numPr>
            </w:pPr>
            <w:r w:rsidRPr="003E5E4E">
              <w:t xml:space="preserve">Kies een geschikte ondergrond: donkere tegels kunnen heet worden, hout kan bij nat weer glad zijn, gebruik een </w:t>
            </w:r>
            <w:proofErr w:type="spellStart"/>
            <w:r w:rsidRPr="003E5E4E">
              <w:t>valdempende</w:t>
            </w:r>
            <w:proofErr w:type="spellEnd"/>
            <w:r w:rsidRPr="003E5E4E">
              <w:t xml:space="preserve"> ondergrond onder een speeltoestel,…</w:t>
            </w:r>
          </w:p>
        </w:tc>
      </w:tr>
    </w:tbl>
    <w:p w14:paraId="0BD2B3FF" w14:textId="29EAC628" w:rsidR="006B26BD" w:rsidRDefault="006B26BD" w:rsidP="006B26BD"/>
    <w:p w14:paraId="57FA0739" w14:textId="77777777" w:rsidR="002D03D4" w:rsidRDefault="002D03D4" w:rsidP="006B26BD"/>
    <w:p w14:paraId="729B821F" w14:textId="0BA77597" w:rsidR="003F2C3C" w:rsidRPr="00EE4CE1" w:rsidRDefault="003E5E4E" w:rsidP="003F2C3C">
      <w:pPr>
        <w:pStyle w:val="Kop2"/>
        <w:spacing w:before="0"/>
        <w:ind w:left="567"/>
      </w:pPr>
      <w:r>
        <w:t>Onderhoud</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7ED5405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2DBCC6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3E8AD3"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B60ABF3"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6B16750"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E5E4E" w:rsidRPr="00EE4CE1" w14:paraId="6A1A6F0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611AF4E" w14:textId="7366A792" w:rsidR="003E5E4E" w:rsidRPr="003E5E4E" w:rsidRDefault="003E5E4E" w:rsidP="003E5E4E">
            <w:r w:rsidRPr="003E5E4E">
              <w:t xml:space="preserve">Hou je giftige of stekelige planten buiten het bereik van de kinderen?  </w:t>
            </w:r>
          </w:p>
        </w:tc>
        <w:tc>
          <w:tcPr>
            <w:tcW w:w="3402" w:type="dxa"/>
          </w:tcPr>
          <w:p w14:paraId="7F7F269D" w14:textId="77777777" w:rsidR="003E5E4E" w:rsidRPr="003E5E4E" w:rsidRDefault="003E5E4E" w:rsidP="003E5E4E"/>
        </w:tc>
        <w:tc>
          <w:tcPr>
            <w:tcW w:w="3544" w:type="dxa"/>
          </w:tcPr>
          <w:p w14:paraId="4BF948B9" w14:textId="77777777" w:rsidR="003E5E4E" w:rsidRPr="003E5E4E" w:rsidRDefault="003E5E4E" w:rsidP="003E5E4E"/>
        </w:tc>
        <w:tc>
          <w:tcPr>
            <w:tcW w:w="3260" w:type="dxa"/>
          </w:tcPr>
          <w:p w14:paraId="3567CC6E" w14:textId="77777777" w:rsidR="003E5E4E" w:rsidRPr="003E5E4E" w:rsidRDefault="003E5E4E" w:rsidP="003E5E4E"/>
        </w:tc>
      </w:tr>
      <w:tr w:rsidR="003E5E4E" w:rsidRPr="00EE4CE1" w14:paraId="72F83066" w14:textId="77777777" w:rsidTr="001C3853">
        <w:tc>
          <w:tcPr>
            <w:tcW w:w="3544" w:type="dxa"/>
          </w:tcPr>
          <w:p w14:paraId="13223BEF" w14:textId="5914A0E5" w:rsidR="003E5E4E" w:rsidRPr="003E5E4E" w:rsidRDefault="003E5E4E" w:rsidP="003E5E4E">
            <w:r w:rsidRPr="003E5E4E">
              <w:t>Is er voldoende orde en hygiëne in de buitenruimte?</w:t>
            </w:r>
          </w:p>
        </w:tc>
        <w:tc>
          <w:tcPr>
            <w:tcW w:w="3402" w:type="dxa"/>
          </w:tcPr>
          <w:p w14:paraId="2361F1E1" w14:textId="77777777" w:rsidR="003E5E4E" w:rsidRPr="003E5E4E" w:rsidRDefault="003E5E4E" w:rsidP="003E5E4E"/>
        </w:tc>
        <w:tc>
          <w:tcPr>
            <w:tcW w:w="3544" w:type="dxa"/>
          </w:tcPr>
          <w:p w14:paraId="7F890519" w14:textId="77777777" w:rsidR="003E5E4E" w:rsidRPr="003E5E4E" w:rsidRDefault="003E5E4E" w:rsidP="003E5E4E"/>
        </w:tc>
        <w:tc>
          <w:tcPr>
            <w:tcW w:w="3260" w:type="dxa"/>
          </w:tcPr>
          <w:p w14:paraId="46959168" w14:textId="77777777" w:rsidR="003E5E4E" w:rsidRPr="003E5E4E" w:rsidRDefault="003E5E4E" w:rsidP="003E5E4E"/>
        </w:tc>
      </w:tr>
      <w:tr w:rsidR="003E5E4E" w:rsidRPr="00EE4CE1" w14:paraId="0F256C8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ECFE3F5" w14:textId="3BAE0CB6" w:rsidR="003E5E4E" w:rsidRPr="003E5E4E" w:rsidRDefault="003E5E4E" w:rsidP="003E5E4E">
            <w:r w:rsidRPr="003E5E4E">
              <w:t>Ligt er geen gevaarlijk materiaal?</w:t>
            </w:r>
          </w:p>
        </w:tc>
        <w:tc>
          <w:tcPr>
            <w:tcW w:w="3402" w:type="dxa"/>
          </w:tcPr>
          <w:p w14:paraId="18690586" w14:textId="77777777" w:rsidR="003E5E4E" w:rsidRPr="003E5E4E" w:rsidRDefault="003E5E4E" w:rsidP="003E5E4E"/>
        </w:tc>
        <w:tc>
          <w:tcPr>
            <w:tcW w:w="3544" w:type="dxa"/>
          </w:tcPr>
          <w:p w14:paraId="10059F27" w14:textId="77777777" w:rsidR="003E5E4E" w:rsidRPr="003E5E4E" w:rsidRDefault="003E5E4E" w:rsidP="003E5E4E"/>
        </w:tc>
        <w:tc>
          <w:tcPr>
            <w:tcW w:w="3260" w:type="dxa"/>
          </w:tcPr>
          <w:p w14:paraId="42B75ADB" w14:textId="77777777" w:rsidR="003E5E4E" w:rsidRPr="003E5E4E" w:rsidRDefault="003E5E4E" w:rsidP="003E5E4E"/>
        </w:tc>
      </w:tr>
      <w:tr w:rsidR="003E5E4E" w:rsidRPr="00EE4CE1" w14:paraId="6841FF8B" w14:textId="77777777" w:rsidTr="001C3853">
        <w:tc>
          <w:tcPr>
            <w:tcW w:w="3544" w:type="dxa"/>
          </w:tcPr>
          <w:p w14:paraId="06BCCE8B" w14:textId="03E54339" w:rsidR="003E5E4E" w:rsidRPr="003E5E4E" w:rsidRDefault="003E5E4E" w:rsidP="003E5E4E">
            <w:r w:rsidRPr="003E5E4E">
              <w:t>Staan de vuilnisbakken buiten het bereik van de kinderen?</w:t>
            </w:r>
          </w:p>
        </w:tc>
        <w:tc>
          <w:tcPr>
            <w:tcW w:w="3402" w:type="dxa"/>
          </w:tcPr>
          <w:p w14:paraId="144C6039" w14:textId="77777777" w:rsidR="003E5E4E" w:rsidRPr="003E5E4E" w:rsidRDefault="003E5E4E" w:rsidP="003E5E4E"/>
        </w:tc>
        <w:tc>
          <w:tcPr>
            <w:tcW w:w="3544" w:type="dxa"/>
          </w:tcPr>
          <w:p w14:paraId="51142740" w14:textId="77777777" w:rsidR="003E5E4E" w:rsidRPr="003E5E4E" w:rsidRDefault="003E5E4E" w:rsidP="003E5E4E"/>
        </w:tc>
        <w:tc>
          <w:tcPr>
            <w:tcW w:w="3260" w:type="dxa"/>
          </w:tcPr>
          <w:p w14:paraId="0D32931A" w14:textId="77777777" w:rsidR="003E5E4E" w:rsidRPr="003E5E4E" w:rsidRDefault="003E5E4E" w:rsidP="003E5E4E"/>
        </w:tc>
      </w:tr>
      <w:tr w:rsidR="003E5E4E" w:rsidRPr="00EE4CE1" w14:paraId="51A6D68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3F93469" w14:textId="051C29E8" w:rsidR="003E5E4E" w:rsidRPr="003E5E4E" w:rsidRDefault="003E5E4E" w:rsidP="003E5E4E">
            <w:r w:rsidRPr="003E5E4E">
              <w:t>Liggen er geen uitwerpselen van huisdieren?</w:t>
            </w:r>
          </w:p>
        </w:tc>
        <w:tc>
          <w:tcPr>
            <w:tcW w:w="3402" w:type="dxa"/>
          </w:tcPr>
          <w:p w14:paraId="7A5C5FC1" w14:textId="77777777" w:rsidR="003E5E4E" w:rsidRPr="003E5E4E" w:rsidRDefault="003E5E4E" w:rsidP="003E5E4E"/>
        </w:tc>
        <w:tc>
          <w:tcPr>
            <w:tcW w:w="3544" w:type="dxa"/>
          </w:tcPr>
          <w:p w14:paraId="44D2777C" w14:textId="77777777" w:rsidR="003E5E4E" w:rsidRPr="003E5E4E" w:rsidRDefault="003E5E4E" w:rsidP="003E5E4E"/>
        </w:tc>
        <w:tc>
          <w:tcPr>
            <w:tcW w:w="3260" w:type="dxa"/>
          </w:tcPr>
          <w:p w14:paraId="593E9A00" w14:textId="77777777" w:rsidR="003E5E4E" w:rsidRPr="003E5E4E" w:rsidRDefault="003E5E4E" w:rsidP="003E5E4E"/>
        </w:tc>
      </w:tr>
      <w:tr w:rsidR="003E5E4E" w:rsidRPr="00EE4CE1" w14:paraId="053897A8" w14:textId="77777777" w:rsidTr="001C3853">
        <w:tc>
          <w:tcPr>
            <w:tcW w:w="3544" w:type="dxa"/>
          </w:tcPr>
          <w:p w14:paraId="3665AF4B" w14:textId="3FA1E7B8" w:rsidR="003E5E4E" w:rsidRPr="003E5E4E" w:rsidRDefault="003E5E4E" w:rsidP="003E5E4E">
            <w:r w:rsidRPr="003E5E4E">
              <w:t>Gebruik je geen pesticiden in de buitenruimte?</w:t>
            </w:r>
          </w:p>
        </w:tc>
        <w:tc>
          <w:tcPr>
            <w:tcW w:w="3402" w:type="dxa"/>
          </w:tcPr>
          <w:p w14:paraId="76029BFF" w14:textId="77777777" w:rsidR="003E5E4E" w:rsidRPr="003E5E4E" w:rsidRDefault="003E5E4E" w:rsidP="003E5E4E"/>
        </w:tc>
        <w:tc>
          <w:tcPr>
            <w:tcW w:w="3544" w:type="dxa"/>
          </w:tcPr>
          <w:p w14:paraId="5D2777FA" w14:textId="77777777" w:rsidR="003E5E4E" w:rsidRPr="003E5E4E" w:rsidRDefault="003E5E4E" w:rsidP="003E5E4E"/>
        </w:tc>
        <w:tc>
          <w:tcPr>
            <w:tcW w:w="3260" w:type="dxa"/>
          </w:tcPr>
          <w:p w14:paraId="4E3292DA" w14:textId="77777777" w:rsidR="003E5E4E" w:rsidRPr="003E5E4E" w:rsidRDefault="003E5E4E" w:rsidP="003E5E4E"/>
        </w:tc>
      </w:tr>
      <w:tr w:rsidR="003F2C3C" w:rsidRPr="00EE4CE1" w14:paraId="3BC68BD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2A84F6A"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lastRenderedPageBreak/>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DFB61DC"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FE61249"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8583A70"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0ABE4FCB" w14:textId="77777777" w:rsidTr="001C3853">
        <w:tc>
          <w:tcPr>
            <w:tcW w:w="3544" w:type="dxa"/>
          </w:tcPr>
          <w:p w14:paraId="4AEF96F0" w14:textId="77777777" w:rsidR="003F2C3C" w:rsidRPr="002D03D4" w:rsidRDefault="003F2C3C" w:rsidP="002D03D4"/>
        </w:tc>
        <w:tc>
          <w:tcPr>
            <w:tcW w:w="3402" w:type="dxa"/>
          </w:tcPr>
          <w:p w14:paraId="647E5B3D" w14:textId="77777777" w:rsidR="003F2C3C" w:rsidRPr="002D03D4" w:rsidRDefault="003F2C3C" w:rsidP="002D03D4"/>
        </w:tc>
        <w:tc>
          <w:tcPr>
            <w:tcW w:w="3544" w:type="dxa"/>
          </w:tcPr>
          <w:p w14:paraId="5E7F1C22" w14:textId="77777777" w:rsidR="003F2C3C" w:rsidRPr="002D03D4" w:rsidRDefault="003F2C3C" w:rsidP="002D03D4"/>
        </w:tc>
        <w:tc>
          <w:tcPr>
            <w:tcW w:w="3260" w:type="dxa"/>
          </w:tcPr>
          <w:p w14:paraId="4D67308C" w14:textId="77777777" w:rsidR="003F2C3C" w:rsidRPr="002D03D4" w:rsidRDefault="003F2C3C" w:rsidP="002D03D4"/>
        </w:tc>
      </w:tr>
      <w:tr w:rsidR="003F2C3C" w:rsidRPr="00EE4CE1" w14:paraId="09BDB0E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207C58F" w14:textId="77777777" w:rsidR="003F2C3C" w:rsidRPr="002D03D4" w:rsidRDefault="003F2C3C" w:rsidP="002D03D4"/>
        </w:tc>
        <w:tc>
          <w:tcPr>
            <w:tcW w:w="3402" w:type="dxa"/>
          </w:tcPr>
          <w:p w14:paraId="3F32DC3C" w14:textId="77777777" w:rsidR="003F2C3C" w:rsidRPr="002D03D4" w:rsidRDefault="003F2C3C" w:rsidP="002D03D4"/>
        </w:tc>
        <w:tc>
          <w:tcPr>
            <w:tcW w:w="3544" w:type="dxa"/>
          </w:tcPr>
          <w:p w14:paraId="1D37C91C" w14:textId="77777777" w:rsidR="003F2C3C" w:rsidRPr="002D03D4" w:rsidRDefault="003F2C3C" w:rsidP="002D03D4"/>
        </w:tc>
        <w:tc>
          <w:tcPr>
            <w:tcW w:w="3260" w:type="dxa"/>
          </w:tcPr>
          <w:p w14:paraId="002AEC73" w14:textId="77777777" w:rsidR="003F2C3C" w:rsidRPr="002D03D4" w:rsidRDefault="003F2C3C" w:rsidP="002D03D4"/>
        </w:tc>
      </w:tr>
      <w:tr w:rsidR="003F2C3C" w:rsidRPr="00EE4CE1" w14:paraId="48530B5C" w14:textId="77777777" w:rsidTr="001C3853">
        <w:tc>
          <w:tcPr>
            <w:tcW w:w="3544" w:type="dxa"/>
          </w:tcPr>
          <w:p w14:paraId="4D374496" w14:textId="77777777" w:rsidR="003F2C3C" w:rsidRPr="002D03D4" w:rsidRDefault="003F2C3C" w:rsidP="002D03D4"/>
        </w:tc>
        <w:tc>
          <w:tcPr>
            <w:tcW w:w="3402" w:type="dxa"/>
          </w:tcPr>
          <w:p w14:paraId="5C4F1416" w14:textId="77777777" w:rsidR="003F2C3C" w:rsidRPr="002D03D4" w:rsidRDefault="003F2C3C" w:rsidP="002D03D4"/>
        </w:tc>
        <w:tc>
          <w:tcPr>
            <w:tcW w:w="3544" w:type="dxa"/>
          </w:tcPr>
          <w:p w14:paraId="60C2663C" w14:textId="7F72A140" w:rsidR="003F2C3C" w:rsidRPr="002D03D4" w:rsidRDefault="003F2C3C" w:rsidP="002D03D4"/>
        </w:tc>
        <w:tc>
          <w:tcPr>
            <w:tcW w:w="3260" w:type="dxa"/>
          </w:tcPr>
          <w:p w14:paraId="1CD8E843" w14:textId="77777777" w:rsidR="003F2C3C" w:rsidRPr="002D03D4" w:rsidRDefault="003F2C3C" w:rsidP="002D03D4"/>
        </w:tc>
      </w:tr>
      <w:tr w:rsidR="009830C3" w:rsidRPr="00EE4CE1" w14:paraId="7D1F1F2F"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949B666" w14:textId="77777777" w:rsidR="009830C3" w:rsidRPr="002D03D4" w:rsidRDefault="009830C3" w:rsidP="002D03D4"/>
        </w:tc>
        <w:tc>
          <w:tcPr>
            <w:tcW w:w="3402" w:type="dxa"/>
          </w:tcPr>
          <w:p w14:paraId="5BE7496F" w14:textId="77777777" w:rsidR="009830C3" w:rsidRPr="002D03D4" w:rsidRDefault="009830C3" w:rsidP="002D03D4"/>
        </w:tc>
        <w:tc>
          <w:tcPr>
            <w:tcW w:w="3544" w:type="dxa"/>
          </w:tcPr>
          <w:p w14:paraId="52F9141F" w14:textId="52236515" w:rsidR="009830C3" w:rsidRPr="002D03D4" w:rsidRDefault="009830C3" w:rsidP="002D03D4"/>
        </w:tc>
        <w:tc>
          <w:tcPr>
            <w:tcW w:w="3260" w:type="dxa"/>
          </w:tcPr>
          <w:p w14:paraId="3885B936" w14:textId="77777777" w:rsidR="009830C3" w:rsidRPr="002D03D4" w:rsidRDefault="009830C3" w:rsidP="002D03D4"/>
        </w:tc>
      </w:tr>
      <w:tr w:rsidR="009830C3" w:rsidRPr="00EE4CE1" w14:paraId="076F92D4" w14:textId="77777777" w:rsidTr="001C3853">
        <w:tc>
          <w:tcPr>
            <w:tcW w:w="3544" w:type="dxa"/>
          </w:tcPr>
          <w:p w14:paraId="0083719A" w14:textId="77777777" w:rsidR="009830C3" w:rsidRPr="002D03D4" w:rsidRDefault="009830C3" w:rsidP="002D03D4"/>
        </w:tc>
        <w:tc>
          <w:tcPr>
            <w:tcW w:w="3402" w:type="dxa"/>
          </w:tcPr>
          <w:p w14:paraId="4DA9E20F" w14:textId="77777777" w:rsidR="009830C3" w:rsidRPr="002D03D4" w:rsidRDefault="009830C3" w:rsidP="002D03D4"/>
        </w:tc>
        <w:tc>
          <w:tcPr>
            <w:tcW w:w="3544" w:type="dxa"/>
          </w:tcPr>
          <w:p w14:paraId="09522D60" w14:textId="59AB0E50" w:rsidR="009830C3" w:rsidRPr="002D03D4" w:rsidRDefault="009830C3" w:rsidP="002D03D4"/>
        </w:tc>
        <w:tc>
          <w:tcPr>
            <w:tcW w:w="3260" w:type="dxa"/>
          </w:tcPr>
          <w:p w14:paraId="30A3653D" w14:textId="77777777" w:rsidR="009830C3" w:rsidRPr="002D03D4" w:rsidRDefault="009830C3" w:rsidP="002D03D4"/>
        </w:tc>
      </w:tr>
      <w:tr w:rsidR="008F7FD7" w:rsidRPr="00EE4CE1" w14:paraId="7D17FF6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8BC9769" w14:textId="77777777" w:rsidR="008F7FD7" w:rsidRPr="002D03D4" w:rsidRDefault="008F7FD7" w:rsidP="002D03D4"/>
        </w:tc>
        <w:tc>
          <w:tcPr>
            <w:tcW w:w="3402" w:type="dxa"/>
          </w:tcPr>
          <w:p w14:paraId="66095303" w14:textId="77777777" w:rsidR="008F7FD7" w:rsidRPr="002D03D4" w:rsidRDefault="008F7FD7" w:rsidP="002D03D4"/>
        </w:tc>
        <w:tc>
          <w:tcPr>
            <w:tcW w:w="3544" w:type="dxa"/>
          </w:tcPr>
          <w:p w14:paraId="0EC278F4" w14:textId="77777777" w:rsidR="008F7FD7" w:rsidRPr="002D03D4" w:rsidRDefault="008F7FD7" w:rsidP="002D03D4"/>
        </w:tc>
        <w:tc>
          <w:tcPr>
            <w:tcW w:w="3260" w:type="dxa"/>
          </w:tcPr>
          <w:p w14:paraId="55A6DA78" w14:textId="77777777" w:rsidR="008F7FD7" w:rsidRPr="002D03D4" w:rsidRDefault="008F7FD7" w:rsidP="002D03D4"/>
        </w:tc>
      </w:tr>
    </w:tbl>
    <w:p w14:paraId="3BC362C6" w14:textId="7704D009"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34D0A94" w14:textId="77777777" w:rsidTr="00C13DBD">
        <w:trPr>
          <w:trHeight w:val="2054"/>
        </w:trPr>
        <w:tc>
          <w:tcPr>
            <w:tcW w:w="3535" w:type="dxa"/>
            <w:shd w:val="clear" w:color="auto" w:fill="F2F2F2" w:themeFill="background1" w:themeFillShade="F2"/>
          </w:tcPr>
          <w:p w14:paraId="51B128AF" w14:textId="0EADE415" w:rsidR="003F2C3C" w:rsidRPr="00C15CEB" w:rsidRDefault="00C13DBD" w:rsidP="00BD5BBF">
            <w:r>
              <w:rPr>
                <w:noProof/>
              </w:rPr>
              <w:drawing>
                <wp:anchor distT="0" distB="0" distL="114300" distR="114300" simplePos="0" relativeHeight="251658244" behindDoc="0" locked="0" layoutInCell="1" allowOverlap="1" wp14:anchorId="4E52A99B" wp14:editId="7A8DE8D1">
                  <wp:simplePos x="0" y="0"/>
                  <wp:positionH relativeFrom="column">
                    <wp:posOffset>-85725</wp:posOffset>
                  </wp:positionH>
                  <wp:positionV relativeFrom="paragraph">
                    <wp:posOffset>16509</wp:posOffset>
                  </wp:positionV>
                  <wp:extent cx="2254250" cy="1266825"/>
                  <wp:effectExtent l="0" t="0" r="0" b="9525"/>
                  <wp:wrapNone/>
                  <wp:docPr id="1350399561" name="Afbeelding 1350399561" descr="Afbeelding met plant, bloem, vergeet-mij-nietje, Moerasvergeet-mij-nie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99561" name="Afbeelding 2" descr="Afbeelding met plant, bloem, vergeet-mij-nietje, Moerasvergeet-mij-nietje&#10;&#10;Automatisch gegenereerde beschrijving"/>
                          <pic:cNvPicPr/>
                        </pic:nvPicPr>
                        <pic:blipFill rotWithShape="1">
                          <a:blip r:embed="rId18" cstate="print">
                            <a:extLst>
                              <a:ext uri="{28A0092B-C50C-407E-A947-70E740481C1C}">
                                <a14:useLocalDpi xmlns:a14="http://schemas.microsoft.com/office/drawing/2010/main" val="0"/>
                              </a:ext>
                            </a:extLst>
                          </a:blip>
                          <a:srcRect t="14911" b="8818"/>
                          <a:stretch/>
                        </pic:blipFill>
                        <pic:spPr bwMode="auto">
                          <a:xfrm>
                            <a:off x="0" y="0"/>
                            <a:ext cx="2270136" cy="1275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1472AADA" w14:textId="2A392561"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518F79C" w14:textId="41A8216B" w:rsidR="002F34CD" w:rsidRDefault="00492DE1" w:rsidP="002F34CD">
            <w:pPr>
              <w:pStyle w:val="Lijstalinea"/>
              <w:numPr>
                <w:ilvl w:val="0"/>
                <w:numId w:val="15"/>
              </w:numPr>
            </w:pPr>
            <w:hyperlink r:id="rId19">
              <w:r w:rsidR="002F34CD" w:rsidRPr="103A22F8">
                <w:rPr>
                  <w:rStyle w:val="Hyperlink"/>
                </w:rPr>
                <w:t>Info over giftige planten</w:t>
              </w:r>
            </w:hyperlink>
          </w:p>
          <w:p w14:paraId="0E11288B" w14:textId="20420841" w:rsidR="003F2C3C" w:rsidRDefault="00492DE1" w:rsidP="002F34CD">
            <w:pPr>
              <w:pStyle w:val="Lijstalinea"/>
              <w:numPr>
                <w:ilvl w:val="0"/>
                <w:numId w:val="15"/>
              </w:numPr>
            </w:pPr>
            <w:hyperlink r:id="rId20">
              <w:r w:rsidR="002F34CD" w:rsidRPr="103A22F8">
                <w:rPr>
                  <w:rStyle w:val="Hyperlink"/>
                </w:rPr>
                <w:t>Onderhoud van buitenruimtes zonder pesticiden</w:t>
              </w:r>
            </w:hyperlink>
          </w:p>
        </w:tc>
      </w:tr>
    </w:tbl>
    <w:p w14:paraId="7D9B9E70" w14:textId="2520E386" w:rsidR="003F2C3C" w:rsidRDefault="003F2C3C" w:rsidP="003F2C3C"/>
    <w:p w14:paraId="03E5EC44" w14:textId="41127EE2" w:rsidR="002D03D4" w:rsidRDefault="002D03D4" w:rsidP="003F2C3C"/>
    <w:p w14:paraId="3C7431B3" w14:textId="2C838BEA" w:rsidR="003F2C3C" w:rsidRPr="00EE4CE1" w:rsidRDefault="002F34CD" w:rsidP="003F2C3C">
      <w:pPr>
        <w:pStyle w:val="Kop2"/>
        <w:spacing w:before="0"/>
        <w:ind w:left="567"/>
      </w:pPr>
      <w:r>
        <w:t>Schommel, glijbaan, ander speeltoestel: regelgeving speelterrein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4B3346D5"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0A36BA1"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864E3E5"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1878AF4"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07EA866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1234E3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931274F" w14:textId="74D3406F" w:rsidR="003F2C3C" w:rsidRPr="002D03D4" w:rsidRDefault="002F34CD" w:rsidP="002D03D4">
            <w:r w:rsidRPr="002F34CD">
              <w:t>Pas je de regelgeving voor de speelterreinen toe, als je in de tuin een schommel, glijbaan of ander speeltoestel hebt staan? (Met deze toestellen wordt je tuin wordt beschouwd als een speelterrein: meer info bij de tips)</w:t>
            </w:r>
          </w:p>
        </w:tc>
        <w:tc>
          <w:tcPr>
            <w:tcW w:w="3402" w:type="dxa"/>
          </w:tcPr>
          <w:p w14:paraId="3DBDB194" w14:textId="77777777" w:rsidR="003F2C3C" w:rsidRPr="002D03D4" w:rsidRDefault="003F2C3C" w:rsidP="002D03D4"/>
        </w:tc>
        <w:tc>
          <w:tcPr>
            <w:tcW w:w="3544" w:type="dxa"/>
          </w:tcPr>
          <w:p w14:paraId="3152573A" w14:textId="77777777" w:rsidR="003F2C3C" w:rsidRPr="002D03D4" w:rsidRDefault="003F2C3C" w:rsidP="002D03D4"/>
        </w:tc>
        <w:tc>
          <w:tcPr>
            <w:tcW w:w="3260" w:type="dxa"/>
          </w:tcPr>
          <w:p w14:paraId="3EE92B74" w14:textId="77777777" w:rsidR="003F2C3C" w:rsidRPr="002D03D4" w:rsidRDefault="003F2C3C" w:rsidP="002D03D4"/>
        </w:tc>
      </w:tr>
      <w:tr w:rsidR="003F2C3C" w:rsidRPr="00EE4CE1" w14:paraId="3171976E" w14:textId="77777777" w:rsidTr="001C3853">
        <w:tc>
          <w:tcPr>
            <w:tcW w:w="3544" w:type="dxa"/>
          </w:tcPr>
          <w:p w14:paraId="1211F1BA" w14:textId="520FBEF2" w:rsidR="003F2C3C" w:rsidRPr="002D03D4" w:rsidRDefault="002F34CD" w:rsidP="002D03D4">
            <w:r w:rsidRPr="002F34CD">
              <w:lastRenderedPageBreak/>
              <w:t xml:space="preserve">Zijn de speeltoestellen veilig? </w:t>
            </w:r>
          </w:p>
        </w:tc>
        <w:tc>
          <w:tcPr>
            <w:tcW w:w="3402" w:type="dxa"/>
          </w:tcPr>
          <w:p w14:paraId="55733028" w14:textId="77777777" w:rsidR="003F2C3C" w:rsidRPr="002D03D4" w:rsidRDefault="003F2C3C" w:rsidP="002D03D4"/>
        </w:tc>
        <w:tc>
          <w:tcPr>
            <w:tcW w:w="3544" w:type="dxa"/>
          </w:tcPr>
          <w:p w14:paraId="3F0B423A" w14:textId="77777777" w:rsidR="003F2C3C" w:rsidRPr="002D03D4" w:rsidRDefault="003F2C3C" w:rsidP="002D03D4"/>
        </w:tc>
        <w:tc>
          <w:tcPr>
            <w:tcW w:w="3260" w:type="dxa"/>
          </w:tcPr>
          <w:p w14:paraId="2DF880CA" w14:textId="77777777" w:rsidR="003F2C3C" w:rsidRPr="002D03D4" w:rsidRDefault="003F2C3C" w:rsidP="002D03D4"/>
        </w:tc>
      </w:tr>
      <w:tr w:rsidR="003F2C3C" w:rsidRPr="00EE4CE1" w14:paraId="4AF3746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DCB2CD4" w14:textId="6FBD92DF" w:rsidR="003F2C3C" w:rsidRPr="002D03D4" w:rsidRDefault="002F34CD" w:rsidP="002D03D4">
            <w:r w:rsidRPr="002F34CD">
              <w:t>Zijn de speeltoestellen veilig opgesteld?</w:t>
            </w:r>
          </w:p>
        </w:tc>
        <w:tc>
          <w:tcPr>
            <w:tcW w:w="3402" w:type="dxa"/>
          </w:tcPr>
          <w:p w14:paraId="2683A100" w14:textId="77777777" w:rsidR="003F2C3C" w:rsidRPr="002D03D4" w:rsidRDefault="003F2C3C" w:rsidP="002D03D4"/>
        </w:tc>
        <w:tc>
          <w:tcPr>
            <w:tcW w:w="3544" w:type="dxa"/>
          </w:tcPr>
          <w:p w14:paraId="22C44AB4" w14:textId="77777777" w:rsidR="003F2C3C" w:rsidRPr="002D03D4" w:rsidRDefault="003F2C3C" w:rsidP="002D03D4"/>
        </w:tc>
        <w:tc>
          <w:tcPr>
            <w:tcW w:w="3260" w:type="dxa"/>
          </w:tcPr>
          <w:p w14:paraId="5F729CBA" w14:textId="77777777" w:rsidR="003F2C3C" w:rsidRPr="002D03D4" w:rsidRDefault="003F2C3C" w:rsidP="002D03D4"/>
        </w:tc>
      </w:tr>
      <w:tr w:rsidR="003F2C3C" w:rsidRPr="00EE4CE1" w14:paraId="13B2A265" w14:textId="77777777" w:rsidTr="001C3853">
        <w:tc>
          <w:tcPr>
            <w:tcW w:w="3544" w:type="dxa"/>
          </w:tcPr>
          <w:p w14:paraId="78C524F3"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3E276B73" w14:textId="318E0A54"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951E748"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6227A18"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543FC40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70CAE98" w14:textId="77777777" w:rsidR="003F2C3C" w:rsidRPr="002D03D4" w:rsidRDefault="003F2C3C" w:rsidP="002D03D4"/>
        </w:tc>
        <w:tc>
          <w:tcPr>
            <w:tcW w:w="3402" w:type="dxa"/>
          </w:tcPr>
          <w:p w14:paraId="4C92D602" w14:textId="6945BB4B" w:rsidR="003F2C3C" w:rsidRPr="002D03D4" w:rsidRDefault="003F2C3C" w:rsidP="002D03D4"/>
        </w:tc>
        <w:tc>
          <w:tcPr>
            <w:tcW w:w="3544" w:type="dxa"/>
          </w:tcPr>
          <w:p w14:paraId="3828EDEF" w14:textId="77777777" w:rsidR="003F2C3C" w:rsidRPr="002D03D4" w:rsidRDefault="003F2C3C" w:rsidP="002D03D4"/>
        </w:tc>
        <w:tc>
          <w:tcPr>
            <w:tcW w:w="3260" w:type="dxa"/>
          </w:tcPr>
          <w:p w14:paraId="153CB02F" w14:textId="77777777" w:rsidR="003F2C3C" w:rsidRPr="002D03D4" w:rsidRDefault="003F2C3C" w:rsidP="002D03D4"/>
        </w:tc>
      </w:tr>
      <w:tr w:rsidR="003F2C3C" w:rsidRPr="00EE4CE1" w14:paraId="3BFB1BB0" w14:textId="77777777" w:rsidTr="001C3853">
        <w:tc>
          <w:tcPr>
            <w:tcW w:w="3544" w:type="dxa"/>
          </w:tcPr>
          <w:p w14:paraId="2D5123C8" w14:textId="77777777" w:rsidR="003F2C3C" w:rsidRPr="002D03D4" w:rsidRDefault="003F2C3C" w:rsidP="002D03D4"/>
        </w:tc>
        <w:tc>
          <w:tcPr>
            <w:tcW w:w="3402" w:type="dxa"/>
          </w:tcPr>
          <w:p w14:paraId="1CD66934" w14:textId="74D024B0" w:rsidR="003F2C3C" w:rsidRPr="002D03D4" w:rsidRDefault="003F2C3C" w:rsidP="002D03D4"/>
        </w:tc>
        <w:tc>
          <w:tcPr>
            <w:tcW w:w="3544" w:type="dxa"/>
          </w:tcPr>
          <w:p w14:paraId="688EB68C" w14:textId="77777777" w:rsidR="003F2C3C" w:rsidRPr="002D03D4" w:rsidRDefault="003F2C3C" w:rsidP="002D03D4"/>
        </w:tc>
        <w:tc>
          <w:tcPr>
            <w:tcW w:w="3260" w:type="dxa"/>
          </w:tcPr>
          <w:p w14:paraId="45FDFDB6" w14:textId="77777777" w:rsidR="003F2C3C" w:rsidRPr="002D03D4" w:rsidRDefault="003F2C3C" w:rsidP="002D03D4"/>
        </w:tc>
      </w:tr>
      <w:tr w:rsidR="003F2C3C" w:rsidRPr="00EE4CE1" w14:paraId="3EC0422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B621059" w14:textId="77777777" w:rsidR="003F2C3C" w:rsidRPr="002D03D4" w:rsidRDefault="003F2C3C" w:rsidP="002D03D4"/>
        </w:tc>
        <w:tc>
          <w:tcPr>
            <w:tcW w:w="3402" w:type="dxa"/>
          </w:tcPr>
          <w:p w14:paraId="6C19DEE7" w14:textId="1A6C17EC" w:rsidR="003F2C3C" w:rsidRPr="002D03D4" w:rsidRDefault="003F2C3C" w:rsidP="002D03D4"/>
        </w:tc>
        <w:tc>
          <w:tcPr>
            <w:tcW w:w="3544" w:type="dxa"/>
          </w:tcPr>
          <w:p w14:paraId="37892314" w14:textId="77777777" w:rsidR="003F2C3C" w:rsidRPr="002D03D4" w:rsidRDefault="003F2C3C" w:rsidP="002D03D4"/>
        </w:tc>
        <w:tc>
          <w:tcPr>
            <w:tcW w:w="3260" w:type="dxa"/>
          </w:tcPr>
          <w:p w14:paraId="2313841E" w14:textId="77777777" w:rsidR="003F2C3C" w:rsidRPr="002D03D4" w:rsidRDefault="003F2C3C" w:rsidP="002D03D4"/>
        </w:tc>
      </w:tr>
      <w:tr w:rsidR="00754954" w:rsidRPr="00EE4CE1" w14:paraId="7BDBBCFF" w14:textId="77777777" w:rsidTr="001C3853">
        <w:tc>
          <w:tcPr>
            <w:tcW w:w="3544" w:type="dxa"/>
          </w:tcPr>
          <w:p w14:paraId="55F0D396" w14:textId="77777777" w:rsidR="00754954" w:rsidRPr="002D03D4" w:rsidRDefault="00754954" w:rsidP="002D03D4"/>
        </w:tc>
        <w:tc>
          <w:tcPr>
            <w:tcW w:w="3402" w:type="dxa"/>
          </w:tcPr>
          <w:p w14:paraId="12F20D51" w14:textId="1B2942E7" w:rsidR="00754954" w:rsidRPr="002D03D4" w:rsidRDefault="00754954" w:rsidP="002D03D4"/>
        </w:tc>
        <w:tc>
          <w:tcPr>
            <w:tcW w:w="3544" w:type="dxa"/>
          </w:tcPr>
          <w:p w14:paraId="6AF59E83" w14:textId="77777777" w:rsidR="00754954" w:rsidRPr="002D03D4" w:rsidRDefault="00754954" w:rsidP="002D03D4"/>
        </w:tc>
        <w:tc>
          <w:tcPr>
            <w:tcW w:w="3260" w:type="dxa"/>
          </w:tcPr>
          <w:p w14:paraId="6BCEE95E" w14:textId="77777777" w:rsidR="00754954" w:rsidRPr="002D03D4" w:rsidRDefault="00754954" w:rsidP="002D03D4"/>
        </w:tc>
      </w:tr>
      <w:tr w:rsidR="00754954" w:rsidRPr="00EE4CE1" w14:paraId="325464C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94166D6" w14:textId="77777777" w:rsidR="00754954" w:rsidRPr="002D03D4" w:rsidRDefault="00754954" w:rsidP="002D03D4"/>
        </w:tc>
        <w:tc>
          <w:tcPr>
            <w:tcW w:w="3402" w:type="dxa"/>
          </w:tcPr>
          <w:p w14:paraId="3D1311B5" w14:textId="7662DC71" w:rsidR="00754954" w:rsidRPr="002D03D4" w:rsidRDefault="00754954" w:rsidP="002D03D4"/>
        </w:tc>
        <w:tc>
          <w:tcPr>
            <w:tcW w:w="3544" w:type="dxa"/>
          </w:tcPr>
          <w:p w14:paraId="1F9B3129" w14:textId="77777777" w:rsidR="00754954" w:rsidRPr="002D03D4" w:rsidRDefault="00754954" w:rsidP="002D03D4"/>
        </w:tc>
        <w:tc>
          <w:tcPr>
            <w:tcW w:w="3260" w:type="dxa"/>
          </w:tcPr>
          <w:p w14:paraId="1FB9B4A8" w14:textId="77777777" w:rsidR="00754954" w:rsidRPr="002D03D4" w:rsidRDefault="00754954" w:rsidP="002D03D4"/>
        </w:tc>
      </w:tr>
    </w:tbl>
    <w:p w14:paraId="70B77290"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72E0F22B" w14:textId="77777777" w:rsidTr="009830C3">
        <w:trPr>
          <w:trHeight w:val="1987"/>
        </w:trPr>
        <w:tc>
          <w:tcPr>
            <w:tcW w:w="3535" w:type="dxa"/>
            <w:shd w:val="clear" w:color="auto" w:fill="F2F2F2" w:themeFill="background1" w:themeFillShade="F2"/>
          </w:tcPr>
          <w:p w14:paraId="48B303AF" w14:textId="54F4639B" w:rsidR="003F2C3C" w:rsidRPr="00C15CEB" w:rsidRDefault="00754954" w:rsidP="00BD5BBF">
            <w:r>
              <w:rPr>
                <w:noProof/>
              </w:rPr>
              <w:drawing>
                <wp:anchor distT="0" distB="0" distL="114300" distR="114300" simplePos="0" relativeHeight="251658245" behindDoc="0" locked="0" layoutInCell="1" allowOverlap="1" wp14:anchorId="4E357E08" wp14:editId="4C298E35">
                  <wp:simplePos x="0" y="0"/>
                  <wp:positionH relativeFrom="column">
                    <wp:posOffset>-76200</wp:posOffset>
                  </wp:positionH>
                  <wp:positionV relativeFrom="paragraph">
                    <wp:posOffset>5080</wp:posOffset>
                  </wp:positionV>
                  <wp:extent cx="2231217" cy="1228725"/>
                  <wp:effectExtent l="0" t="0" r="0" b="0"/>
                  <wp:wrapNone/>
                  <wp:docPr id="857738526" name="Afbeelding 857738526" descr="Afbeelding met buitenshuis, hemel, boom, Buitenspeeltoestel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8526" name="Afbeelding 3" descr="Afbeelding met buitenshuis, hemel, boom, Buitenspeeltoestellen&#10;&#10;Automatisch gegenereerde beschrijving"/>
                          <pic:cNvPicPr/>
                        </pic:nvPicPr>
                        <pic:blipFill rotWithShape="1">
                          <a:blip r:embed="rId21" cstate="print">
                            <a:extLst>
                              <a:ext uri="{28A0092B-C50C-407E-A947-70E740481C1C}">
                                <a14:useLocalDpi xmlns:a14="http://schemas.microsoft.com/office/drawing/2010/main" val="0"/>
                              </a:ext>
                            </a:extLst>
                          </a:blip>
                          <a:srcRect l="7236" t="18083" b="4177"/>
                          <a:stretch/>
                        </pic:blipFill>
                        <pic:spPr bwMode="auto">
                          <a:xfrm>
                            <a:off x="0" y="0"/>
                            <a:ext cx="2238725" cy="1232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16A136B4" w14:textId="099FDD2B"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1BC60F8" w14:textId="6AABE928" w:rsidR="003F2C3C" w:rsidRDefault="002F34CD" w:rsidP="002F34CD">
            <w:pPr>
              <w:pStyle w:val="Lijstalinea"/>
              <w:numPr>
                <w:ilvl w:val="0"/>
                <w:numId w:val="15"/>
              </w:numPr>
            </w:pPr>
            <w:r>
              <w:t xml:space="preserve">Meer info over de regelgeving voor speelterreinen, de meldingsplicht en de specifieke risicoanalyse kan je vinden </w:t>
            </w:r>
            <w:hyperlink r:id="rId22">
              <w:r w:rsidRPr="103A22F8">
                <w:rPr>
                  <w:rStyle w:val="Hyperlink"/>
                </w:rPr>
                <w:t>op de website van FOD economie</w:t>
              </w:r>
            </w:hyperlink>
            <w:r w:rsidR="003F2C3C">
              <w:t>.</w:t>
            </w:r>
          </w:p>
        </w:tc>
      </w:tr>
    </w:tbl>
    <w:p w14:paraId="3AB740ED" w14:textId="049EB924" w:rsidR="003F2C3C" w:rsidRDefault="003F2C3C" w:rsidP="003F2C3C"/>
    <w:p w14:paraId="3AE4F78C" w14:textId="77777777" w:rsidR="002D03D4" w:rsidRDefault="002D03D4" w:rsidP="003F2C3C"/>
    <w:p w14:paraId="3DD495BA" w14:textId="499EF4A4" w:rsidR="003F2C3C" w:rsidRPr="00EE4CE1" w:rsidRDefault="002F34CD" w:rsidP="003F2C3C">
      <w:pPr>
        <w:pStyle w:val="Kop2"/>
        <w:spacing w:before="0"/>
        <w:ind w:left="567"/>
      </w:pPr>
      <w:r>
        <w:t>Ander buitenspelmateriaal. Bv. fietsen, trampolines, loose parts, …</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4DC2D7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F80C2A9"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9B888D0"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7656EF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795F375F"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4A0FCDF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DC86B06" w14:textId="095E0AB8" w:rsidR="003F2C3C" w:rsidRPr="002D03D4" w:rsidRDefault="002F34CD" w:rsidP="002D03D4">
            <w:r w:rsidRPr="002F34CD">
              <w:t>Is het buitenspelmateriaal aangepast aan het ontwikkelingsniveau van de kinderen?</w:t>
            </w:r>
            <w:r w:rsidR="2ACA204E">
              <w:t xml:space="preserve"> (met een gepaste mate van uitdaging)</w:t>
            </w:r>
          </w:p>
        </w:tc>
        <w:tc>
          <w:tcPr>
            <w:tcW w:w="3402" w:type="dxa"/>
          </w:tcPr>
          <w:p w14:paraId="2CBE7B48" w14:textId="77777777" w:rsidR="003F2C3C" w:rsidRPr="002D03D4" w:rsidRDefault="003F2C3C" w:rsidP="002D03D4"/>
        </w:tc>
        <w:tc>
          <w:tcPr>
            <w:tcW w:w="3544" w:type="dxa"/>
          </w:tcPr>
          <w:p w14:paraId="228C322E" w14:textId="77777777" w:rsidR="003F2C3C" w:rsidRPr="002D03D4" w:rsidRDefault="003F2C3C" w:rsidP="002D03D4"/>
        </w:tc>
        <w:tc>
          <w:tcPr>
            <w:tcW w:w="3260" w:type="dxa"/>
          </w:tcPr>
          <w:p w14:paraId="776DCAF3" w14:textId="77777777" w:rsidR="003F2C3C" w:rsidRPr="002D03D4" w:rsidRDefault="003F2C3C" w:rsidP="002D03D4"/>
        </w:tc>
      </w:tr>
      <w:tr w:rsidR="003F2C3C" w:rsidRPr="00EE4CE1" w14:paraId="6D5EA85F" w14:textId="77777777" w:rsidTr="001C3853">
        <w:tc>
          <w:tcPr>
            <w:tcW w:w="3544" w:type="dxa"/>
          </w:tcPr>
          <w:p w14:paraId="5B5DD9D8" w14:textId="6561CB58" w:rsidR="003F2C3C" w:rsidRPr="002D03D4" w:rsidRDefault="002F34CD" w:rsidP="002D03D4">
            <w:r w:rsidRPr="002F34CD">
              <w:lastRenderedPageBreak/>
              <w:t>Controleer je het buitenspelmateriaal regelmatig op slijtage?</w:t>
            </w:r>
          </w:p>
        </w:tc>
        <w:tc>
          <w:tcPr>
            <w:tcW w:w="3402" w:type="dxa"/>
          </w:tcPr>
          <w:p w14:paraId="3A7B0E22" w14:textId="77777777" w:rsidR="003F2C3C" w:rsidRPr="002D03D4" w:rsidRDefault="003F2C3C" w:rsidP="002D03D4"/>
        </w:tc>
        <w:tc>
          <w:tcPr>
            <w:tcW w:w="3544" w:type="dxa"/>
          </w:tcPr>
          <w:p w14:paraId="1DD9FFF3" w14:textId="77777777" w:rsidR="003F2C3C" w:rsidRPr="002D03D4" w:rsidRDefault="003F2C3C" w:rsidP="002D03D4"/>
        </w:tc>
        <w:tc>
          <w:tcPr>
            <w:tcW w:w="3260" w:type="dxa"/>
          </w:tcPr>
          <w:p w14:paraId="4F3CDFB3" w14:textId="77777777" w:rsidR="003F2C3C" w:rsidRPr="002D03D4" w:rsidRDefault="003F2C3C" w:rsidP="002D03D4"/>
        </w:tc>
      </w:tr>
      <w:tr w:rsidR="003F2C3C" w:rsidRPr="00EE4CE1" w14:paraId="4CB64B4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36E3640" w14:textId="1436C9FF" w:rsidR="003F2C3C" w:rsidRPr="002D03D4" w:rsidRDefault="002F34CD" w:rsidP="002D03D4">
            <w:r w:rsidRPr="002F34CD">
              <w:t>Maak je afspraken over het veilig gebruik en toezicht?</w:t>
            </w:r>
          </w:p>
        </w:tc>
        <w:tc>
          <w:tcPr>
            <w:tcW w:w="3402" w:type="dxa"/>
          </w:tcPr>
          <w:p w14:paraId="16242B44" w14:textId="77777777" w:rsidR="003F2C3C" w:rsidRPr="002D03D4" w:rsidRDefault="003F2C3C" w:rsidP="002D03D4"/>
        </w:tc>
        <w:tc>
          <w:tcPr>
            <w:tcW w:w="3544" w:type="dxa"/>
          </w:tcPr>
          <w:p w14:paraId="049C8668" w14:textId="77777777" w:rsidR="003F2C3C" w:rsidRPr="002D03D4" w:rsidRDefault="003F2C3C" w:rsidP="002D03D4"/>
        </w:tc>
        <w:tc>
          <w:tcPr>
            <w:tcW w:w="3260" w:type="dxa"/>
          </w:tcPr>
          <w:p w14:paraId="03DCE7D3" w14:textId="77777777" w:rsidR="003F2C3C" w:rsidRPr="002D03D4" w:rsidRDefault="003F2C3C" w:rsidP="002D03D4"/>
        </w:tc>
      </w:tr>
      <w:tr w:rsidR="003F2C3C" w:rsidRPr="00EE4CE1" w14:paraId="22E96689" w14:textId="77777777" w:rsidTr="001C3853">
        <w:tc>
          <w:tcPr>
            <w:tcW w:w="3544" w:type="dxa"/>
          </w:tcPr>
          <w:p w14:paraId="27C0ADAA"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D30A95"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2C49B5F8" w14:textId="7DD676D5"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2D6BBA5"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38EC606F"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F0F5515" w14:textId="77777777" w:rsidR="003F2C3C" w:rsidRPr="002D03D4" w:rsidRDefault="003F2C3C" w:rsidP="002D03D4"/>
        </w:tc>
        <w:tc>
          <w:tcPr>
            <w:tcW w:w="3402" w:type="dxa"/>
          </w:tcPr>
          <w:p w14:paraId="3A3FF320" w14:textId="77777777" w:rsidR="003F2C3C" w:rsidRPr="002D03D4" w:rsidRDefault="003F2C3C" w:rsidP="002D03D4"/>
        </w:tc>
        <w:tc>
          <w:tcPr>
            <w:tcW w:w="3544" w:type="dxa"/>
          </w:tcPr>
          <w:p w14:paraId="425EED10" w14:textId="389E3FA2" w:rsidR="003F2C3C" w:rsidRPr="002D03D4" w:rsidRDefault="003F2C3C" w:rsidP="002D03D4"/>
        </w:tc>
        <w:tc>
          <w:tcPr>
            <w:tcW w:w="3260" w:type="dxa"/>
          </w:tcPr>
          <w:p w14:paraId="4EB961DE" w14:textId="77777777" w:rsidR="003F2C3C" w:rsidRPr="002D03D4" w:rsidRDefault="003F2C3C" w:rsidP="002D03D4"/>
        </w:tc>
      </w:tr>
      <w:tr w:rsidR="003F2C3C" w:rsidRPr="00EE4CE1" w14:paraId="39AFB38E" w14:textId="77777777" w:rsidTr="001C3853">
        <w:tc>
          <w:tcPr>
            <w:tcW w:w="3544" w:type="dxa"/>
          </w:tcPr>
          <w:p w14:paraId="5F3C538B" w14:textId="77777777" w:rsidR="003F2C3C" w:rsidRPr="002D03D4" w:rsidRDefault="003F2C3C" w:rsidP="002D03D4"/>
        </w:tc>
        <w:tc>
          <w:tcPr>
            <w:tcW w:w="3402" w:type="dxa"/>
          </w:tcPr>
          <w:p w14:paraId="285DF7CE" w14:textId="6F00A4E1" w:rsidR="003F2C3C" w:rsidRPr="002D03D4" w:rsidRDefault="003F2C3C" w:rsidP="002D03D4"/>
        </w:tc>
        <w:tc>
          <w:tcPr>
            <w:tcW w:w="3544" w:type="dxa"/>
          </w:tcPr>
          <w:p w14:paraId="37F85A6D" w14:textId="58E869EA" w:rsidR="003F2C3C" w:rsidRPr="002D03D4" w:rsidRDefault="003F2C3C" w:rsidP="002D03D4"/>
        </w:tc>
        <w:tc>
          <w:tcPr>
            <w:tcW w:w="3260" w:type="dxa"/>
          </w:tcPr>
          <w:p w14:paraId="4DB1D11A" w14:textId="77777777" w:rsidR="003F2C3C" w:rsidRPr="002D03D4" w:rsidRDefault="003F2C3C" w:rsidP="002D03D4"/>
        </w:tc>
      </w:tr>
      <w:tr w:rsidR="003F2C3C" w:rsidRPr="00EE4CE1" w14:paraId="58E16A8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48811A6" w14:textId="77777777" w:rsidR="003F2C3C" w:rsidRPr="002D03D4" w:rsidRDefault="003F2C3C" w:rsidP="002D03D4"/>
        </w:tc>
        <w:tc>
          <w:tcPr>
            <w:tcW w:w="3402" w:type="dxa"/>
          </w:tcPr>
          <w:p w14:paraId="1319D696" w14:textId="3E13E075" w:rsidR="003F2C3C" w:rsidRPr="002D03D4" w:rsidRDefault="003F2C3C" w:rsidP="002D03D4"/>
        </w:tc>
        <w:tc>
          <w:tcPr>
            <w:tcW w:w="3544" w:type="dxa"/>
          </w:tcPr>
          <w:p w14:paraId="614A04B1" w14:textId="1715159A" w:rsidR="003F2C3C" w:rsidRPr="002D03D4" w:rsidRDefault="003F2C3C" w:rsidP="002D03D4"/>
        </w:tc>
        <w:tc>
          <w:tcPr>
            <w:tcW w:w="3260" w:type="dxa"/>
          </w:tcPr>
          <w:p w14:paraId="6FA2F016" w14:textId="77777777" w:rsidR="003F2C3C" w:rsidRPr="002D03D4" w:rsidRDefault="003F2C3C" w:rsidP="002D03D4"/>
        </w:tc>
      </w:tr>
      <w:tr w:rsidR="00666A27" w:rsidRPr="00EE4CE1" w14:paraId="23273159" w14:textId="77777777" w:rsidTr="001C3853">
        <w:tc>
          <w:tcPr>
            <w:tcW w:w="3544" w:type="dxa"/>
          </w:tcPr>
          <w:p w14:paraId="69DD067E" w14:textId="77777777" w:rsidR="00666A27" w:rsidRPr="002D03D4" w:rsidRDefault="00666A27" w:rsidP="002D03D4"/>
        </w:tc>
        <w:tc>
          <w:tcPr>
            <w:tcW w:w="3402" w:type="dxa"/>
          </w:tcPr>
          <w:p w14:paraId="5F4EF48D" w14:textId="77777777" w:rsidR="00666A27" w:rsidRPr="002D03D4" w:rsidRDefault="00666A27" w:rsidP="002D03D4"/>
        </w:tc>
        <w:tc>
          <w:tcPr>
            <w:tcW w:w="3544" w:type="dxa"/>
          </w:tcPr>
          <w:p w14:paraId="7308AAD3" w14:textId="2DD4F536" w:rsidR="00666A27" w:rsidRPr="002D03D4" w:rsidRDefault="00666A27" w:rsidP="002D03D4"/>
        </w:tc>
        <w:tc>
          <w:tcPr>
            <w:tcW w:w="3260" w:type="dxa"/>
          </w:tcPr>
          <w:p w14:paraId="2E8E462E" w14:textId="77777777" w:rsidR="00666A27" w:rsidRPr="002D03D4" w:rsidRDefault="00666A27" w:rsidP="002D03D4"/>
        </w:tc>
      </w:tr>
    </w:tbl>
    <w:p w14:paraId="5ABFFA6E" w14:textId="10105D9F"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3DFFE795" w14:textId="77777777" w:rsidTr="00666A27">
        <w:trPr>
          <w:trHeight w:val="2271"/>
        </w:trPr>
        <w:tc>
          <w:tcPr>
            <w:tcW w:w="3535" w:type="dxa"/>
            <w:shd w:val="clear" w:color="auto" w:fill="F2F2F2" w:themeFill="background1" w:themeFillShade="F2"/>
          </w:tcPr>
          <w:p w14:paraId="11F73BCF" w14:textId="5EE44CDD" w:rsidR="003F2C3C" w:rsidRPr="00C15CEB" w:rsidRDefault="0006003C" w:rsidP="00BD5BBF">
            <w:r>
              <w:rPr>
                <w:noProof/>
              </w:rPr>
              <w:drawing>
                <wp:anchor distT="0" distB="0" distL="114300" distR="114300" simplePos="0" relativeHeight="251660300" behindDoc="0" locked="0" layoutInCell="1" allowOverlap="1" wp14:anchorId="23536210" wp14:editId="34E1E1B0">
                  <wp:simplePos x="0" y="0"/>
                  <wp:positionH relativeFrom="column">
                    <wp:posOffset>-91439</wp:posOffset>
                  </wp:positionH>
                  <wp:positionV relativeFrom="paragraph">
                    <wp:posOffset>635</wp:posOffset>
                  </wp:positionV>
                  <wp:extent cx="2141220" cy="1427724"/>
                  <wp:effectExtent l="0" t="0" r="0" b="1270"/>
                  <wp:wrapNone/>
                  <wp:docPr id="7229469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4696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4486" cy="1436570"/>
                          </a:xfrm>
                          <a:prstGeom prst="rect">
                            <a:avLst/>
                          </a:prstGeom>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54BE329D" w14:textId="22262F6E"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5C555E66" w14:textId="76BBFC2B" w:rsidR="002F34CD" w:rsidRDefault="00492DE1" w:rsidP="002F34CD">
            <w:pPr>
              <w:pStyle w:val="Lijstalinea"/>
              <w:numPr>
                <w:ilvl w:val="0"/>
                <w:numId w:val="15"/>
              </w:numPr>
            </w:pPr>
            <w:hyperlink r:id="rId24">
              <w:r w:rsidR="002F34CD" w:rsidRPr="103A22F8">
                <w:rPr>
                  <w:rStyle w:val="Hyperlink"/>
                </w:rPr>
                <w:t>Meer info over trampolines en luchtkastelen</w:t>
              </w:r>
            </w:hyperlink>
            <w:r w:rsidR="002F34CD">
              <w:t xml:space="preserve"> </w:t>
            </w:r>
          </w:p>
          <w:p w14:paraId="21A7D0BF" w14:textId="7AD8292C" w:rsidR="003F2C3C" w:rsidRDefault="002F34CD" w:rsidP="002F34CD">
            <w:pPr>
              <w:pStyle w:val="Lijstalinea"/>
              <w:numPr>
                <w:ilvl w:val="0"/>
                <w:numId w:val="15"/>
              </w:numPr>
            </w:pPr>
            <w:r>
              <w:t xml:space="preserve">Meer info over </w:t>
            </w:r>
            <w:hyperlink r:id="rId25">
              <w:r w:rsidRPr="103A22F8">
                <w:rPr>
                  <w:rStyle w:val="Hyperlink"/>
                </w:rPr>
                <w:t xml:space="preserve">risicoanalyse bij </w:t>
              </w:r>
              <w:proofErr w:type="spellStart"/>
              <w:r w:rsidRPr="103A22F8">
                <w:rPr>
                  <w:rStyle w:val="Hyperlink"/>
                </w:rPr>
                <w:t>loose</w:t>
              </w:r>
              <w:proofErr w:type="spellEnd"/>
              <w:r w:rsidRPr="103A22F8">
                <w:rPr>
                  <w:rStyle w:val="Hyperlink"/>
                </w:rPr>
                <w:t xml:space="preserve"> </w:t>
              </w:r>
              <w:proofErr w:type="spellStart"/>
              <w:r w:rsidRPr="103A22F8">
                <w:rPr>
                  <w:rStyle w:val="Hyperlink"/>
                </w:rPr>
                <w:t>parts</w:t>
              </w:r>
              <w:proofErr w:type="spellEnd"/>
              <w:r w:rsidRPr="103A22F8">
                <w:rPr>
                  <w:rStyle w:val="Hyperlink"/>
                </w:rPr>
                <w:t xml:space="preserve"> </w:t>
              </w:r>
              <w:proofErr w:type="spellStart"/>
              <w:r w:rsidRPr="103A22F8">
                <w:rPr>
                  <w:rStyle w:val="Hyperlink"/>
                </w:rPr>
                <w:t>play</w:t>
              </w:r>
              <w:proofErr w:type="spellEnd"/>
            </w:hyperlink>
            <w:r>
              <w:t xml:space="preserve"> (materiaal dat kinderen zelf invullen, vastpakken, verzamelen, verplaatsen en ontdekken)</w:t>
            </w:r>
            <w:r w:rsidR="003F2C3C">
              <w:t>.</w:t>
            </w:r>
          </w:p>
        </w:tc>
      </w:tr>
    </w:tbl>
    <w:p w14:paraId="0CC87AAD" w14:textId="4A6EEC12" w:rsidR="002D03D4" w:rsidRDefault="002D03D4" w:rsidP="003F2C3C"/>
    <w:p w14:paraId="1D6421D0" w14:textId="76B3D613" w:rsidR="003F2C3C" w:rsidRDefault="003F2C3C" w:rsidP="003F2C3C"/>
    <w:p w14:paraId="3FBBF014" w14:textId="6BF77BDC" w:rsidR="003F2C3C" w:rsidRPr="00EE4CE1" w:rsidRDefault="002F34CD" w:rsidP="003F2C3C">
      <w:pPr>
        <w:pStyle w:val="Kop2"/>
        <w:spacing w:before="0"/>
        <w:ind w:left="567"/>
      </w:pPr>
      <w:r>
        <w:t>Zandbak</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190E3CC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7F5FF5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352734B"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D1DDC4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6D98C6C4"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5314D06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23E3D3D" w14:textId="7B59E5F7" w:rsidR="003F2C3C" w:rsidRPr="002D03D4" w:rsidRDefault="002F34CD" w:rsidP="002D03D4">
            <w:r w:rsidRPr="002F34CD">
              <w:t>Is het zand proper?</w:t>
            </w:r>
          </w:p>
        </w:tc>
        <w:tc>
          <w:tcPr>
            <w:tcW w:w="3402" w:type="dxa"/>
          </w:tcPr>
          <w:p w14:paraId="38C027AD" w14:textId="77777777" w:rsidR="003F2C3C" w:rsidRPr="002D03D4" w:rsidRDefault="003F2C3C" w:rsidP="002D03D4"/>
        </w:tc>
        <w:tc>
          <w:tcPr>
            <w:tcW w:w="3544" w:type="dxa"/>
          </w:tcPr>
          <w:p w14:paraId="3EBEDB82" w14:textId="77777777" w:rsidR="003F2C3C" w:rsidRPr="002D03D4" w:rsidRDefault="003F2C3C" w:rsidP="002D03D4"/>
        </w:tc>
        <w:tc>
          <w:tcPr>
            <w:tcW w:w="3260" w:type="dxa"/>
          </w:tcPr>
          <w:p w14:paraId="3AF7E4E4" w14:textId="77777777" w:rsidR="003F2C3C" w:rsidRPr="002D03D4" w:rsidRDefault="003F2C3C" w:rsidP="002D03D4"/>
        </w:tc>
      </w:tr>
      <w:tr w:rsidR="003F2C3C" w:rsidRPr="00EE4CE1" w14:paraId="2A0F5FAE" w14:textId="77777777" w:rsidTr="001C3853">
        <w:tc>
          <w:tcPr>
            <w:tcW w:w="3544" w:type="dxa"/>
          </w:tcPr>
          <w:p w14:paraId="608CB804" w14:textId="26AA56BF" w:rsidR="003F2C3C" w:rsidRPr="002D03D4" w:rsidRDefault="002F34CD" w:rsidP="002D03D4">
            <w:r w:rsidRPr="002F34CD">
              <w:t>Controleer je de zandbak op scherpe voorwerpen, uitwerpselen, …</w:t>
            </w:r>
          </w:p>
        </w:tc>
        <w:tc>
          <w:tcPr>
            <w:tcW w:w="3402" w:type="dxa"/>
          </w:tcPr>
          <w:p w14:paraId="117C6A2A" w14:textId="77777777" w:rsidR="003F2C3C" w:rsidRPr="002D03D4" w:rsidRDefault="003F2C3C" w:rsidP="002D03D4"/>
        </w:tc>
        <w:tc>
          <w:tcPr>
            <w:tcW w:w="3544" w:type="dxa"/>
          </w:tcPr>
          <w:p w14:paraId="6D0198A2" w14:textId="77777777" w:rsidR="003F2C3C" w:rsidRPr="002D03D4" w:rsidRDefault="003F2C3C" w:rsidP="002D03D4"/>
        </w:tc>
        <w:tc>
          <w:tcPr>
            <w:tcW w:w="3260" w:type="dxa"/>
          </w:tcPr>
          <w:p w14:paraId="714974B6" w14:textId="77777777" w:rsidR="003F2C3C" w:rsidRPr="002D03D4" w:rsidRDefault="003F2C3C" w:rsidP="002D03D4"/>
        </w:tc>
      </w:tr>
      <w:tr w:rsidR="003F2C3C" w:rsidRPr="00EE4CE1" w14:paraId="135C357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AD66FE7" w14:textId="7EB731F3" w:rsidR="003F2C3C" w:rsidRPr="002D03D4" w:rsidRDefault="002F34CD" w:rsidP="002D03D4">
            <w:r w:rsidRPr="002F34CD">
              <w:lastRenderedPageBreak/>
              <w:t>Vermijd je dat dergelijke voorwerpen in de zandbak terecht komen?</w:t>
            </w:r>
          </w:p>
        </w:tc>
        <w:tc>
          <w:tcPr>
            <w:tcW w:w="3402" w:type="dxa"/>
          </w:tcPr>
          <w:p w14:paraId="7F8FB4A6" w14:textId="77777777" w:rsidR="003F2C3C" w:rsidRPr="002D03D4" w:rsidRDefault="003F2C3C" w:rsidP="002D03D4"/>
        </w:tc>
        <w:tc>
          <w:tcPr>
            <w:tcW w:w="3544" w:type="dxa"/>
          </w:tcPr>
          <w:p w14:paraId="47124C4D" w14:textId="77777777" w:rsidR="003F2C3C" w:rsidRPr="002D03D4" w:rsidRDefault="003F2C3C" w:rsidP="002D03D4"/>
        </w:tc>
        <w:tc>
          <w:tcPr>
            <w:tcW w:w="3260" w:type="dxa"/>
          </w:tcPr>
          <w:p w14:paraId="2405F387" w14:textId="77777777" w:rsidR="003F2C3C" w:rsidRPr="002D03D4" w:rsidRDefault="003F2C3C" w:rsidP="002D03D4"/>
        </w:tc>
      </w:tr>
      <w:tr w:rsidR="003F2C3C" w:rsidRPr="00EE4CE1" w14:paraId="4A549227" w14:textId="77777777" w:rsidTr="001C3853">
        <w:tc>
          <w:tcPr>
            <w:tcW w:w="3544" w:type="dxa"/>
          </w:tcPr>
          <w:p w14:paraId="35B25969" w14:textId="33355B91" w:rsidR="003F2C3C" w:rsidRPr="002D03D4" w:rsidRDefault="002F34CD" w:rsidP="002D03D4">
            <w:r w:rsidRPr="002F34CD">
              <w:t>Is de rand van de zandbak voldoende afgerond of voldoende breed?</w:t>
            </w:r>
          </w:p>
        </w:tc>
        <w:tc>
          <w:tcPr>
            <w:tcW w:w="3402" w:type="dxa"/>
          </w:tcPr>
          <w:p w14:paraId="161CDEFF" w14:textId="77777777" w:rsidR="003F2C3C" w:rsidRPr="002D03D4" w:rsidRDefault="003F2C3C" w:rsidP="002D03D4"/>
        </w:tc>
        <w:tc>
          <w:tcPr>
            <w:tcW w:w="3544" w:type="dxa"/>
          </w:tcPr>
          <w:p w14:paraId="6CA3ABE9" w14:textId="77777777" w:rsidR="003F2C3C" w:rsidRPr="002D03D4" w:rsidRDefault="003F2C3C" w:rsidP="002D03D4"/>
        </w:tc>
        <w:tc>
          <w:tcPr>
            <w:tcW w:w="3260" w:type="dxa"/>
          </w:tcPr>
          <w:p w14:paraId="5E06EA3A" w14:textId="77777777" w:rsidR="003F2C3C" w:rsidRPr="002D03D4" w:rsidRDefault="003F2C3C" w:rsidP="002D03D4"/>
        </w:tc>
      </w:tr>
      <w:tr w:rsidR="003F2C3C" w:rsidRPr="00EE4CE1" w14:paraId="00778FE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977CF44"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74572929"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ED2F258"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DA7FBE7"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AF315B4" w14:textId="77777777" w:rsidTr="001C3853">
        <w:tc>
          <w:tcPr>
            <w:tcW w:w="3544" w:type="dxa"/>
          </w:tcPr>
          <w:p w14:paraId="05D87999" w14:textId="77777777" w:rsidR="003F2C3C" w:rsidRPr="002D03D4" w:rsidRDefault="003F2C3C" w:rsidP="002D03D4"/>
        </w:tc>
        <w:tc>
          <w:tcPr>
            <w:tcW w:w="3402" w:type="dxa"/>
          </w:tcPr>
          <w:p w14:paraId="5CBD8C8B" w14:textId="77777777" w:rsidR="003F2C3C" w:rsidRPr="002D03D4" w:rsidRDefault="003F2C3C" w:rsidP="002D03D4"/>
        </w:tc>
        <w:tc>
          <w:tcPr>
            <w:tcW w:w="3544" w:type="dxa"/>
          </w:tcPr>
          <w:p w14:paraId="6EC58B0A" w14:textId="77777777" w:rsidR="003F2C3C" w:rsidRPr="002D03D4" w:rsidRDefault="003F2C3C" w:rsidP="002D03D4"/>
        </w:tc>
        <w:tc>
          <w:tcPr>
            <w:tcW w:w="3260" w:type="dxa"/>
          </w:tcPr>
          <w:p w14:paraId="2B73F7B8" w14:textId="77777777" w:rsidR="003F2C3C" w:rsidRPr="002D03D4" w:rsidRDefault="003F2C3C" w:rsidP="002D03D4"/>
        </w:tc>
      </w:tr>
      <w:tr w:rsidR="003F2C3C" w:rsidRPr="00EE4CE1" w14:paraId="57F5E65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945548" w14:textId="06458688" w:rsidR="003F2C3C" w:rsidRPr="002D03D4" w:rsidRDefault="003F2C3C" w:rsidP="002D03D4"/>
        </w:tc>
        <w:tc>
          <w:tcPr>
            <w:tcW w:w="3402" w:type="dxa"/>
          </w:tcPr>
          <w:p w14:paraId="2798A285" w14:textId="77777777" w:rsidR="003F2C3C" w:rsidRPr="002D03D4" w:rsidRDefault="003F2C3C" w:rsidP="002D03D4"/>
        </w:tc>
        <w:tc>
          <w:tcPr>
            <w:tcW w:w="3544" w:type="dxa"/>
          </w:tcPr>
          <w:p w14:paraId="259F896E" w14:textId="77777777" w:rsidR="003F2C3C" w:rsidRPr="002D03D4" w:rsidRDefault="003F2C3C" w:rsidP="002D03D4"/>
        </w:tc>
        <w:tc>
          <w:tcPr>
            <w:tcW w:w="3260" w:type="dxa"/>
          </w:tcPr>
          <w:p w14:paraId="746814E1" w14:textId="77777777" w:rsidR="003F2C3C" w:rsidRPr="002D03D4" w:rsidRDefault="003F2C3C" w:rsidP="002D03D4"/>
        </w:tc>
      </w:tr>
      <w:tr w:rsidR="003F2C3C" w:rsidRPr="00EE4CE1" w14:paraId="737EC16E" w14:textId="77777777" w:rsidTr="001C3853">
        <w:tc>
          <w:tcPr>
            <w:tcW w:w="3544" w:type="dxa"/>
          </w:tcPr>
          <w:p w14:paraId="0F93438C" w14:textId="77777777" w:rsidR="003F2C3C" w:rsidRPr="002D03D4" w:rsidRDefault="003F2C3C" w:rsidP="002D03D4"/>
        </w:tc>
        <w:tc>
          <w:tcPr>
            <w:tcW w:w="3402" w:type="dxa"/>
          </w:tcPr>
          <w:p w14:paraId="1F930975" w14:textId="2B120AC7" w:rsidR="003F2C3C" w:rsidRPr="002D03D4" w:rsidRDefault="003F2C3C" w:rsidP="002D03D4"/>
        </w:tc>
        <w:tc>
          <w:tcPr>
            <w:tcW w:w="3544" w:type="dxa"/>
          </w:tcPr>
          <w:p w14:paraId="66DE9ECD" w14:textId="77777777" w:rsidR="003F2C3C" w:rsidRPr="002D03D4" w:rsidRDefault="003F2C3C" w:rsidP="002D03D4"/>
        </w:tc>
        <w:tc>
          <w:tcPr>
            <w:tcW w:w="3260" w:type="dxa"/>
          </w:tcPr>
          <w:p w14:paraId="057EFB63" w14:textId="77777777" w:rsidR="003F2C3C" w:rsidRPr="002D03D4" w:rsidRDefault="003F2C3C" w:rsidP="002D03D4"/>
        </w:tc>
      </w:tr>
    </w:tbl>
    <w:p w14:paraId="2CA22DEE" w14:textId="01C81C24" w:rsidR="002F34CD" w:rsidRDefault="002F34CD" w:rsidP="002F34C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2F34CD" w14:paraId="6F4C18B8" w14:textId="77777777" w:rsidTr="0018436D">
        <w:trPr>
          <w:trHeight w:val="2777"/>
        </w:trPr>
        <w:tc>
          <w:tcPr>
            <w:tcW w:w="3535" w:type="dxa"/>
            <w:shd w:val="clear" w:color="auto" w:fill="F2F2F2" w:themeFill="background1" w:themeFillShade="F2"/>
          </w:tcPr>
          <w:p w14:paraId="64C8C253" w14:textId="74EC38A3" w:rsidR="002F34CD" w:rsidRPr="00C15CEB" w:rsidRDefault="00EE6E16" w:rsidP="009E4374">
            <w:r w:rsidRPr="00EE6E16">
              <w:rPr>
                <w:noProof/>
              </w:rPr>
              <w:drawing>
                <wp:anchor distT="0" distB="0" distL="114300" distR="114300" simplePos="0" relativeHeight="251658246" behindDoc="0" locked="0" layoutInCell="1" allowOverlap="1" wp14:anchorId="6AE1F7CD" wp14:editId="54702A6E">
                  <wp:simplePos x="0" y="0"/>
                  <wp:positionH relativeFrom="column">
                    <wp:posOffset>-86360</wp:posOffset>
                  </wp:positionH>
                  <wp:positionV relativeFrom="paragraph">
                    <wp:posOffset>0</wp:posOffset>
                  </wp:positionV>
                  <wp:extent cx="2238375" cy="1761490"/>
                  <wp:effectExtent l="0" t="0" r="9525" b="0"/>
                  <wp:wrapNone/>
                  <wp:docPr id="1210438518" name="Afbeelding 121043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38518" name=""/>
                          <pic:cNvPicPr/>
                        </pic:nvPicPr>
                        <pic:blipFill rotWithShape="1">
                          <a:blip r:embed="rId26">
                            <a:extLst>
                              <a:ext uri="{28A0092B-C50C-407E-A947-70E740481C1C}">
                                <a14:useLocalDpi xmlns:a14="http://schemas.microsoft.com/office/drawing/2010/main" val="0"/>
                              </a:ext>
                            </a:extLst>
                          </a:blip>
                          <a:srcRect l="22540" t="2479" r="10388"/>
                          <a:stretch/>
                        </pic:blipFill>
                        <pic:spPr bwMode="auto">
                          <a:xfrm>
                            <a:off x="0" y="0"/>
                            <a:ext cx="2238375"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04D3D335" w14:textId="7FBB4753" w:rsidR="002F34CD" w:rsidRPr="006B26BD" w:rsidRDefault="002F34CD"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EFC2C95" w14:textId="46ACC9F9" w:rsidR="002F34CD" w:rsidRDefault="002F34CD" w:rsidP="002F34CD">
            <w:pPr>
              <w:pStyle w:val="Lijstalinea"/>
              <w:numPr>
                <w:ilvl w:val="0"/>
                <w:numId w:val="15"/>
              </w:numPr>
            </w:pPr>
            <w:r>
              <w:t xml:space="preserve">De zandbak komt uitgebreid aan bod in het </w:t>
            </w:r>
            <w:hyperlink r:id="rId27">
              <w:r w:rsidRPr="103A22F8">
                <w:rPr>
                  <w:rStyle w:val="Hyperlink"/>
                </w:rPr>
                <w:t>Handboek Veiligheid van speelterreinen van FOD Economie</w:t>
              </w:r>
            </w:hyperlink>
          </w:p>
          <w:p w14:paraId="7B46F870" w14:textId="55910838" w:rsidR="002F34CD" w:rsidRDefault="002F34CD" w:rsidP="002F34CD">
            <w:pPr>
              <w:pStyle w:val="Lijstalinea"/>
              <w:numPr>
                <w:ilvl w:val="0"/>
                <w:numId w:val="15"/>
              </w:numPr>
            </w:pPr>
            <w:r>
              <w:t xml:space="preserve">Hoe je de zandbak proper houdt lees je in deze </w:t>
            </w:r>
            <w:hyperlink r:id="rId28">
              <w:r w:rsidRPr="103A22F8">
                <w:rPr>
                  <w:rStyle w:val="Hyperlink"/>
                </w:rPr>
                <w:t>Leidraad 'Omgevingsfactoren voor de kinderopvang' van Departement Zorg</w:t>
              </w:r>
            </w:hyperlink>
          </w:p>
          <w:p w14:paraId="1A23ED1C" w14:textId="7221E5C2" w:rsidR="002F34CD" w:rsidRDefault="002F34CD" w:rsidP="002F34CD">
            <w:pPr>
              <w:pStyle w:val="Lijstalinea"/>
              <w:numPr>
                <w:ilvl w:val="0"/>
                <w:numId w:val="15"/>
              </w:numPr>
            </w:pPr>
            <w:r>
              <w:t>Kies een luchtdoorlatende afscherming om de natuurlijke reiniging van het zand toe te laten.</w:t>
            </w:r>
          </w:p>
        </w:tc>
      </w:tr>
    </w:tbl>
    <w:p w14:paraId="60CF8934" w14:textId="0F57CB8F" w:rsidR="003F2C3C" w:rsidRDefault="003F2C3C" w:rsidP="003F2C3C"/>
    <w:p w14:paraId="21AC5F2E" w14:textId="77777777" w:rsidR="002D03D4" w:rsidRDefault="002D03D4" w:rsidP="003F2C3C"/>
    <w:p w14:paraId="695925E7" w14:textId="55D3FA61" w:rsidR="003F2C3C" w:rsidRPr="00EE4CE1" w:rsidRDefault="0018436D" w:rsidP="003F2C3C">
      <w:pPr>
        <w:pStyle w:val="Kop2"/>
        <w:spacing w:before="0"/>
        <w:ind w:left="567"/>
      </w:pPr>
      <w:r>
        <w:t>zon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04BB303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C100E26"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EFB8B9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0327EEA4"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FAAC92"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703E02E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C3569ED" w14:textId="0B391F58" w:rsidR="003F2C3C" w:rsidRPr="002D03D4" w:rsidRDefault="0018436D" w:rsidP="002D03D4">
            <w:r w:rsidRPr="0018436D">
              <w:t>Bescherm je de kinderen tegen de zon? (zonnecrème met hoge beschermingsfactor, beschermende kledij, spelen in de schaduw,…)</w:t>
            </w:r>
          </w:p>
        </w:tc>
        <w:tc>
          <w:tcPr>
            <w:tcW w:w="3402" w:type="dxa"/>
          </w:tcPr>
          <w:p w14:paraId="482D6890" w14:textId="77777777" w:rsidR="003F2C3C" w:rsidRPr="002D03D4" w:rsidRDefault="003F2C3C" w:rsidP="002D03D4"/>
        </w:tc>
        <w:tc>
          <w:tcPr>
            <w:tcW w:w="3544" w:type="dxa"/>
          </w:tcPr>
          <w:p w14:paraId="11113063" w14:textId="77777777" w:rsidR="003F2C3C" w:rsidRPr="002D03D4" w:rsidRDefault="003F2C3C" w:rsidP="002D03D4"/>
        </w:tc>
        <w:tc>
          <w:tcPr>
            <w:tcW w:w="3260" w:type="dxa"/>
          </w:tcPr>
          <w:p w14:paraId="5B79F1CC" w14:textId="77777777" w:rsidR="003F2C3C" w:rsidRPr="002D03D4" w:rsidRDefault="003F2C3C" w:rsidP="002D03D4"/>
        </w:tc>
      </w:tr>
      <w:tr w:rsidR="003F2C3C" w:rsidRPr="00EE4CE1" w14:paraId="522AB478" w14:textId="77777777" w:rsidTr="001C3853">
        <w:tc>
          <w:tcPr>
            <w:tcW w:w="3544" w:type="dxa"/>
          </w:tcPr>
          <w:p w14:paraId="1602A2C0" w14:textId="6C1B98D8" w:rsidR="003F2C3C" w:rsidRPr="002D03D4" w:rsidRDefault="0018436D" w:rsidP="002D03D4">
            <w:r w:rsidRPr="0018436D">
              <w:lastRenderedPageBreak/>
              <w:t>Tref je de nodige maatregelen bij hitte? (kinderen voldoende laten drinken, binnen blijven als het te warm is,..)</w:t>
            </w:r>
          </w:p>
        </w:tc>
        <w:tc>
          <w:tcPr>
            <w:tcW w:w="3402" w:type="dxa"/>
          </w:tcPr>
          <w:p w14:paraId="7E2A6E32" w14:textId="77777777" w:rsidR="003F2C3C" w:rsidRPr="002D03D4" w:rsidRDefault="003F2C3C" w:rsidP="002D03D4"/>
        </w:tc>
        <w:tc>
          <w:tcPr>
            <w:tcW w:w="3544" w:type="dxa"/>
          </w:tcPr>
          <w:p w14:paraId="3CD27B2F" w14:textId="77777777" w:rsidR="003F2C3C" w:rsidRPr="002D03D4" w:rsidRDefault="003F2C3C" w:rsidP="002D03D4"/>
        </w:tc>
        <w:tc>
          <w:tcPr>
            <w:tcW w:w="3260" w:type="dxa"/>
          </w:tcPr>
          <w:p w14:paraId="71CCA033" w14:textId="77777777" w:rsidR="003F2C3C" w:rsidRPr="002D03D4" w:rsidRDefault="003F2C3C" w:rsidP="002D03D4"/>
        </w:tc>
      </w:tr>
      <w:tr w:rsidR="003F2C3C" w:rsidRPr="00EE4CE1" w14:paraId="381A62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5A47D2" w14:textId="0654C2B7" w:rsidR="003F2C3C" w:rsidRPr="002D03D4" w:rsidRDefault="0018436D" w:rsidP="002D03D4">
            <w:r w:rsidRPr="0018436D">
              <w:t>Zorg je voor schaduwplekken in de buitenruimte?</w:t>
            </w:r>
          </w:p>
        </w:tc>
        <w:tc>
          <w:tcPr>
            <w:tcW w:w="3402" w:type="dxa"/>
          </w:tcPr>
          <w:p w14:paraId="6182102A" w14:textId="77777777" w:rsidR="003F2C3C" w:rsidRPr="002D03D4" w:rsidRDefault="003F2C3C" w:rsidP="002D03D4"/>
        </w:tc>
        <w:tc>
          <w:tcPr>
            <w:tcW w:w="3544" w:type="dxa"/>
          </w:tcPr>
          <w:p w14:paraId="55B30308" w14:textId="77777777" w:rsidR="003F2C3C" w:rsidRPr="002D03D4" w:rsidRDefault="003F2C3C" w:rsidP="002D03D4"/>
        </w:tc>
        <w:tc>
          <w:tcPr>
            <w:tcW w:w="3260" w:type="dxa"/>
          </w:tcPr>
          <w:p w14:paraId="4F8839B3" w14:textId="77777777" w:rsidR="003F2C3C" w:rsidRPr="002D03D4" w:rsidRDefault="003F2C3C" w:rsidP="002D03D4"/>
        </w:tc>
      </w:tr>
      <w:tr w:rsidR="003F2C3C" w:rsidRPr="00EE4CE1" w14:paraId="54F88CEA" w14:textId="77777777" w:rsidTr="001C3853">
        <w:tc>
          <w:tcPr>
            <w:tcW w:w="3544" w:type="dxa"/>
          </w:tcPr>
          <w:p w14:paraId="4293F78B"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18C6A4F" w14:textId="4830F68B"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2D7383C" w14:textId="147CEC14"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5951FFA"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65D73EE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E42D7B4" w14:textId="786BEBC7" w:rsidR="003F2C3C" w:rsidRPr="002D03D4" w:rsidRDefault="003F2C3C" w:rsidP="002D03D4"/>
        </w:tc>
        <w:tc>
          <w:tcPr>
            <w:tcW w:w="3402" w:type="dxa"/>
          </w:tcPr>
          <w:p w14:paraId="455A0768" w14:textId="126C22AA" w:rsidR="003F2C3C" w:rsidRPr="002D03D4" w:rsidRDefault="003F2C3C" w:rsidP="002D03D4"/>
        </w:tc>
        <w:tc>
          <w:tcPr>
            <w:tcW w:w="3544" w:type="dxa"/>
          </w:tcPr>
          <w:p w14:paraId="29DAF3A7" w14:textId="2F81EAF4" w:rsidR="003F2C3C" w:rsidRPr="002D03D4" w:rsidRDefault="003F2C3C" w:rsidP="002D03D4"/>
        </w:tc>
        <w:tc>
          <w:tcPr>
            <w:tcW w:w="3260" w:type="dxa"/>
          </w:tcPr>
          <w:p w14:paraId="4FC22376" w14:textId="77777777" w:rsidR="003F2C3C" w:rsidRPr="002D03D4" w:rsidRDefault="003F2C3C" w:rsidP="002D03D4"/>
        </w:tc>
      </w:tr>
      <w:tr w:rsidR="003F2C3C" w:rsidRPr="00EE4CE1" w14:paraId="5E0BFB99" w14:textId="77777777" w:rsidTr="001C3853">
        <w:tc>
          <w:tcPr>
            <w:tcW w:w="3544" w:type="dxa"/>
          </w:tcPr>
          <w:p w14:paraId="0D9435DA" w14:textId="77777777" w:rsidR="003F2C3C" w:rsidRPr="002D03D4" w:rsidRDefault="003F2C3C" w:rsidP="002D03D4"/>
        </w:tc>
        <w:tc>
          <w:tcPr>
            <w:tcW w:w="3402" w:type="dxa"/>
          </w:tcPr>
          <w:p w14:paraId="09E2A632" w14:textId="52F701E8" w:rsidR="003F2C3C" w:rsidRPr="002D03D4" w:rsidRDefault="003F2C3C" w:rsidP="002D03D4"/>
        </w:tc>
        <w:tc>
          <w:tcPr>
            <w:tcW w:w="3544" w:type="dxa"/>
          </w:tcPr>
          <w:p w14:paraId="570E6FE7" w14:textId="1C4F5A89" w:rsidR="003F2C3C" w:rsidRPr="002D03D4" w:rsidRDefault="003F2C3C" w:rsidP="002D03D4"/>
        </w:tc>
        <w:tc>
          <w:tcPr>
            <w:tcW w:w="3260" w:type="dxa"/>
          </w:tcPr>
          <w:p w14:paraId="5FE7E368" w14:textId="77777777" w:rsidR="003F2C3C" w:rsidRPr="002D03D4" w:rsidRDefault="003F2C3C" w:rsidP="002D03D4"/>
        </w:tc>
      </w:tr>
      <w:tr w:rsidR="003F2C3C" w:rsidRPr="00EE4CE1" w14:paraId="7AA8680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CC00F3A" w14:textId="7890D51D" w:rsidR="003F2C3C" w:rsidRPr="002D03D4" w:rsidRDefault="003F2C3C" w:rsidP="002D03D4"/>
        </w:tc>
        <w:tc>
          <w:tcPr>
            <w:tcW w:w="3402" w:type="dxa"/>
          </w:tcPr>
          <w:p w14:paraId="3F14D41A" w14:textId="7886FD35" w:rsidR="003F2C3C" w:rsidRPr="002D03D4" w:rsidRDefault="003F2C3C" w:rsidP="002D03D4"/>
        </w:tc>
        <w:tc>
          <w:tcPr>
            <w:tcW w:w="3544" w:type="dxa"/>
          </w:tcPr>
          <w:p w14:paraId="1D19AD7C" w14:textId="34038031" w:rsidR="003F2C3C" w:rsidRPr="002D03D4" w:rsidRDefault="003F2C3C" w:rsidP="002D03D4"/>
        </w:tc>
        <w:tc>
          <w:tcPr>
            <w:tcW w:w="3260" w:type="dxa"/>
          </w:tcPr>
          <w:p w14:paraId="7D211ED2" w14:textId="77777777" w:rsidR="003F2C3C" w:rsidRPr="002D03D4" w:rsidRDefault="003F2C3C" w:rsidP="002D03D4"/>
        </w:tc>
      </w:tr>
      <w:tr w:rsidR="00623527" w:rsidRPr="00EE4CE1" w14:paraId="0877EE4D" w14:textId="77777777" w:rsidTr="001C3853">
        <w:tc>
          <w:tcPr>
            <w:tcW w:w="3544" w:type="dxa"/>
          </w:tcPr>
          <w:p w14:paraId="059EA133" w14:textId="77777777" w:rsidR="00623527" w:rsidRPr="002D03D4" w:rsidRDefault="00623527" w:rsidP="002D03D4"/>
        </w:tc>
        <w:tc>
          <w:tcPr>
            <w:tcW w:w="3402" w:type="dxa"/>
          </w:tcPr>
          <w:p w14:paraId="319AE75D" w14:textId="77777777" w:rsidR="00623527" w:rsidRPr="002D03D4" w:rsidRDefault="00623527" w:rsidP="002D03D4"/>
        </w:tc>
        <w:tc>
          <w:tcPr>
            <w:tcW w:w="3544" w:type="dxa"/>
          </w:tcPr>
          <w:p w14:paraId="1EAA995A" w14:textId="22E83C47" w:rsidR="00623527" w:rsidRPr="002D03D4" w:rsidRDefault="00623527" w:rsidP="002D03D4"/>
        </w:tc>
        <w:tc>
          <w:tcPr>
            <w:tcW w:w="3260" w:type="dxa"/>
          </w:tcPr>
          <w:p w14:paraId="11C9DEE0" w14:textId="77777777" w:rsidR="00623527" w:rsidRPr="002D03D4" w:rsidRDefault="00623527" w:rsidP="002D03D4"/>
        </w:tc>
      </w:tr>
      <w:tr w:rsidR="00623527" w:rsidRPr="00EE4CE1" w14:paraId="358EEF2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FAAE86A" w14:textId="01FFE3A7" w:rsidR="00623527" w:rsidRPr="002D03D4" w:rsidRDefault="00623527" w:rsidP="002D03D4"/>
        </w:tc>
        <w:tc>
          <w:tcPr>
            <w:tcW w:w="3402" w:type="dxa"/>
          </w:tcPr>
          <w:p w14:paraId="4AA2EED8" w14:textId="03BF074F" w:rsidR="00623527" w:rsidRPr="002D03D4" w:rsidRDefault="00623527" w:rsidP="002D03D4"/>
        </w:tc>
        <w:tc>
          <w:tcPr>
            <w:tcW w:w="3544" w:type="dxa"/>
          </w:tcPr>
          <w:p w14:paraId="67B1A11E" w14:textId="77777777" w:rsidR="00623527" w:rsidRPr="002D03D4" w:rsidRDefault="00623527" w:rsidP="002D03D4"/>
        </w:tc>
        <w:tc>
          <w:tcPr>
            <w:tcW w:w="3260" w:type="dxa"/>
          </w:tcPr>
          <w:p w14:paraId="247EF522" w14:textId="77777777" w:rsidR="00623527" w:rsidRPr="002D03D4" w:rsidRDefault="00623527" w:rsidP="002D03D4"/>
        </w:tc>
      </w:tr>
    </w:tbl>
    <w:p w14:paraId="79CBE857" w14:textId="078DB0A7" w:rsidR="0018436D" w:rsidRDefault="0018436D" w:rsidP="001843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8436D" w14:paraId="349DCD12" w14:textId="77777777" w:rsidTr="009E4374">
        <w:trPr>
          <w:trHeight w:val="2777"/>
        </w:trPr>
        <w:tc>
          <w:tcPr>
            <w:tcW w:w="3535" w:type="dxa"/>
            <w:shd w:val="clear" w:color="auto" w:fill="F2F2F2" w:themeFill="background1" w:themeFillShade="F2"/>
          </w:tcPr>
          <w:p w14:paraId="1E9D5029" w14:textId="2223FF92" w:rsidR="0018436D" w:rsidRPr="00C15CEB" w:rsidRDefault="007130FD" w:rsidP="009E4374">
            <w:r>
              <w:rPr>
                <w:noProof/>
              </w:rPr>
              <w:drawing>
                <wp:anchor distT="0" distB="0" distL="114300" distR="114300" simplePos="0" relativeHeight="251661324" behindDoc="0" locked="0" layoutInCell="1" allowOverlap="1" wp14:anchorId="3D2C7CDE" wp14:editId="0DA13EB0">
                  <wp:simplePos x="0" y="0"/>
                  <wp:positionH relativeFrom="column">
                    <wp:posOffset>-60960</wp:posOffset>
                  </wp:positionH>
                  <wp:positionV relativeFrom="paragraph">
                    <wp:posOffset>7203</wp:posOffset>
                  </wp:positionV>
                  <wp:extent cx="2092590" cy="1729740"/>
                  <wp:effectExtent l="0" t="0" r="3175" b="3810"/>
                  <wp:wrapNone/>
                  <wp:docPr id="10686346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4608" name=""/>
                          <pic:cNvPicPr/>
                        </pic:nvPicPr>
                        <pic:blipFill rotWithShape="1">
                          <a:blip r:embed="rId29" cstate="print">
                            <a:extLst>
                              <a:ext uri="{28A0092B-C50C-407E-A947-70E740481C1C}">
                                <a14:useLocalDpi xmlns:a14="http://schemas.microsoft.com/office/drawing/2010/main" val="0"/>
                              </a:ext>
                            </a:extLst>
                          </a:blip>
                          <a:srcRect l="13337" r="6009"/>
                          <a:stretch/>
                        </pic:blipFill>
                        <pic:spPr bwMode="auto">
                          <a:xfrm>
                            <a:off x="0" y="0"/>
                            <a:ext cx="209259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141906CB" w14:textId="2737C8ED" w:rsidR="0018436D" w:rsidRPr="006B26BD" w:rsidRDefault="0018436D"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F4173D5" w14:textId="383D2B7A" w:rsidR="0018436D" w:rsidRDefault="0018436D" w:rsidP="006E3925">
            <w:pPr>
              <w:pStyle w:val="Lijstalinea"/>
              <w:numPr>
                <w:ilvl w:val="0"/>
                <w:numId w:val="15"/>
              </w:numPr>
            </w:pPr>
            <w:r>
              <w:t>Meer info</w:t>
            </w:r>
            <w:r w:rsidR="00430A5C">
              <w:t xml:space="preserve"> over </w:t>
            </w:r>
            <w:hyperlink r:id="rId30" w:history="1">
              <w:r w:rsidRPr="0018436D">
                <w:rPr>
                  <w:rStyle w:val="Hyperlink"/>
                </w:rPr>
                <w:t>Zon en warmte</w:t>
              </w:r>
            </w:hyperlink>
            <w:r>
              <w:t xml:space="preserve">. </w:t>
            </w:r>
          </w:p>
          <w:p w14:paraId="65882FC7" w14:textId="0EEEDA0C" w:rsidR="0018436D" w:rsidRDefault="0018436D" w:rsidP="001A5809">
            <w:pPr>
              <w:pStyle w:val="Lijstalinea"/>
              <w:ind w:left="720"/>
            </w:pPr>
          </w:p>
        </w:tc>
      </w:tr>
    </w:tbl>
    <w:p w14:paraId="24D0F4F9" w14:textId="145433A3" w:rsidR="0018436D" w:rsidRDefault="0018436D" w:rsidP="0018436D"/>
    <w:p w14:paraId="65AF053B" w14:textId="77777777" w:rsidR="002D03D4" w:rsidRDefault="002D03D4" w:rsidP="003F2C3C"/>
    <w:p w14:paraId="34C9E6AD" w14:textId="55DB7324" w:rsidR="003F2C3C" w:rsidRPr="00EE4CE1" w:rsidRDefault="0018436D" w:rsidP="003F2C3C">
      <w:pPr>
        <w:pStyle w:val="Kop2"/>
        <w:spacing w:before="0"/>
        <w:ind w:left="567"/>
      </w:pPr>
      <w:r>
        <w:t>Water</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0B6E8A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40A34E3E"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FD80BB"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3F406877"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4F4719A" w14:textId="77777777" w:rsidR="003F2C3C" w:rsidRPr="000A7A8D" w:rsidRDefault="003F2C3C"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03E07DB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0821FE" w14:textId="0BD865F3" w:rsidR="003F2C3C" w:rsidRPr="002D03D4" w:rsidRDefault="0018436D" w:rsidP="002D03D4">
            <w:r w:rsidRPr="0018436D">
              <w:lastRenderedPageBreak/>
              <w:t>Zijn waterbekkens goed afgeschermd zodat er geen risico is op verdrinking: zwembadje, vijver, emmer water, waterput, …?</w:t>
            </w:r>
          </w:p>
        </w:tc>
        <w:tc>
          <w:tcPr>
            <w:tcW w:w="3402" w:type="dxa"/>
          </w:tcPr>
          <w:p w14:paraId="170CC027" w14:textId="77777777" w:rsidR="003F2C3C" w:rsidRPr="002D03D4" w:rsidRDefault="003F2C3C" w:rsidP="002D03D4"/>
        </w:tc>
        <w:tc>
          <w:tcPr>
            <w:tcW w:w="3544" w:type="dxa"/>
          </w:tcPr>
          <w:p w14:paraId="5F345874" w14:textId="77777777" w:rsidR="003F2C3C" w:rsidRPr="002D03D4" w:rsidRDefault="003F2C3C" w:rsidP="002D03D4"/>
        </w:tc>
        <w:tc>
          <w:tcPr>
            <w:tcW w:w="3260" w:type="dxa"/>
          </w:tcPr>
          <w:p w14:paraId="7632547F" w14:textId="77777777" w:rsidR="003F2C3C" w:rsidRPr="002D03D4" w:rsidRDefault="003F2C3C" w:rsidP="002D03D4"/>
        </w:tc>
      </w:tr>
      <w:tr w:rsidR="003F2C3C" w:rsidRPr="00EE4CE1" w14:paraId="2F8ACECB" w14:textId="77777777" w:rsidTr="001C3853">
        <w:tc>
          <w:tcPr>
            <w:tcW w:w="3544" w:type="dxa"/>
          </w:tcPr>
          <w:p w14:paraId="5644307F" w14:textId="567EED34" w:rsidR="003F2C3C" w:rsidRPr="002D03D4" w:rsidRDefault="0018436D" w:rsidP="002D03D4">
            <w:r w:rsidRPr="0018436D">
              <w:t>Laat je de kinderen nooit alleen in de buurt van water?</w:t>
            </w:r>
          </w:p>
        </w:tc>
        <w:tc>
          <w:tcPr>
            <w:tcW w:w="3402" w:type="dxa"/>
          </w:tcPr>
          <w:p w14:paraId="11054F82" w14:textId="77777777" w:rsidR="003F2C3C" w:rsidRPr="002D03D4" w:rsidRDefault="003F2C3C" w:rsidP="002D03D4"/>
        </w:tc>
        <w:tc>
          <w:tcPr>
            <w:tcW w:w="3544" w:type="dxa"/>
          </w:tcPr>
          <w:p w14:paraId="13C7D9C3" w14:textId="77777777" w:rsidR="003F2C3C" w:rsidRPr="002D03D4" w:rsidRDefault="003F2C3C" w:rsidP="002D03D4"/>
        </w:tc>
        <w:tc>
          <w:tcPr>
            <w:tcW w:w="3260" w:type="dxa"/>
          </w:tcPr>
          <w:p w14:paraId="74F9D5C5" w14:textId="77777777" w:rsidR="003F2C3C" w:rsidRPr="002D03D4" w:rsidRDefault="003F2C3C" w:rsidP="002D03D4"/>
        </w:tc>
      </w:tr>
      <w:tr w:rsidR="003F2C3C" w:rsidRPr="00EE4CE1" w14:paraId="24AC4E7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B2C0EB2" w14:textId="2FCAE1FE" w:rsidR="003F2C3C" w:rsidRPr="002D03D4" w:rsidRDefault="0018436D" w:rsidP="002D03D4">
            <w:r w:rsidRPr="0018436D">
              <w:t>Is het water waarmee kinderen spelen proper?</w:t>
            </w:r>
          </w:p>
        </w:tc>
        <w:tc>
          <w:tcPr>
            <w:tcW w:w="3402" w:type="dxa"/>
          </w:tcPr>
          <w:p w14:paraId="643CB168" w14:textId="77777777" w:rsidR="003F2C3C" w:rsidRPr="002D03D4" w:rsidRDefault="003F2C3C" w:rsidP="002D03D4"/>
        </w:tc>
        <w:tc>
          <w:tcPr>
            <w:tcW w:w="3544" w:type="dxa"/>
          </w:tcPr>
          <w:p w14:paraId="076ECE9B" w14:textId="77777777" w:rsidR="003F2C3C" w:rsidRPr="002D03D4" w:rsidRDefault="003F2C3C" w:rsidP="002D03D4"/>
        </w:tc>
        <w:tc>
          <w:tcPr>
            <w:tcW w:w="3260" w:type="dxa"/>
          </w:tcPr>
          <w:p w14:paraId="40F8D265" w14:textId="77777777" w:rsidR="003F2C3C" w:rsidRPr="002D03D4" w:rsidRDefault="003F2C3C" w:rsidP="002D03D4"/>
        </w:tc>
      </w:tr>
      <w:tr w:rsidR="003F2C3C" w:rsidRPr="00EE4CE1" w14:paraId="244764C8" w14:textId="77777777" w:rsidTr="001C3853">
        <w:tc>
          <w:tcPr>
            <w:tcW w:w="3544" w:type="dxa"/>
          </w:tcPr>
          <w:p w14:paraId="1EF2574F"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20C27DF"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7627C5D" w14:textId="77777777" w:rsidR="003F2C3C" w:rsidRPr="000A7A8D" w:rsidRDefault="003F2C3C"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849DA45" w14:textId="77777777" w:rsidR="003F2C3C" w:rsidRPr="000A7A8D" w:rsidRDefault="003F2C3C"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3C16E7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1F20CB8" w14:textId="77777777" w:rsidR="003F2C3C" w:rsidRPr="002D03D4" w:rsidRDefault="003F2C3C" w:rsidP="002D03D4"/>
        </w:tc>
        <w:tc>
          <w:tcPr>
            <w:tcW w:w="3402" w:type="dxa"/>
          </w:tcPr>
          <w:p w14:paraId="1DDED44D" w14:textId="77777777" w:rsidR="003F2C3C" w:rsidRPr="002D03D4" w:rsidRDefault="003F2C3C" w:rsidP="002D03D4"/>
        </w:tc>
        <w:tc>
          <w:tcPr>
            <w:tcW w:w="3544" w:type="dxa"/>
          </w:tcPr>
          <w:p w14:paraId="08833F34" w14:textId="77777777" w:rsidR="003F2C3C" w:rsidRPr="002D03D4" w:rsidRDefault="003F2C3C" w:rsidP="002D03D4"/>
        </w:tc>
        <w:tc>
          <w:tcPr>
            <w:tcW w:w="3260" w:type="dxa"/>
          </w:tcPr>
          <w:p w14:paraId="2E1C6E55" w14:textId="77777777" w:rsidR="003F2C3C" w:rsidRPr="002D03D4" w:rsidRDefault="003F2C3C" w:rsidP="002D03D4"/>
        </w:tc>
      </w:tr>
      <w:tr w:rsidR="003F2C3C" w:rsidRPr="00EE4CE1" w14:paraId="54D72F09" w14:textId="77777777" w:rsidTr="001C3853">
        <w:tc>
          <w:tcPr>
            <w:tcW w:w="3544" w:type="dxa"/>
          </w:tcPr>
          <w:p w14:paraId="7EB6F4C2" w14:textId="77777777" w:rsidR="003F2C3C" w:rsidRPr="002D03D4" w:rsidRDefault="003F2C3C" w:rsidP="002D03D4"/>
        </w:tc>
        <w:tc>
          <w:tcPr>
            <w:tcW w:w="3402" w:type="dxa"/>
          </w:tcPr>
          <w:p w14:paraId="4BD8C584" w14:textId="77777777" w:rsidR="003F2C3C" w:rsidRPr="002D03D4" w:rsidRDefault="003F2C3C" w:rsidP="002D03D4"/>
        </w:tc>
        <w:tc>
          <w:tcPr>
            <w:tcW w:w="3544" w:type="dxa"/>
          </w:tcPr>
          <w:p w14:paraId="561E295A" w14:textId="77777777" w:rsidR="003F2C3C" w:rsidRPr="002D03D4" w:rsidRDefault="003F2C3C" w:rsidP="002D03D4"/>
        </w:tc>
        <w:tc>
          <w:tcPr>
            <w:tcW w:w="3260" w:type="dxa"/>
          </w:tcPr>
          <w:p w14:paraId="5E2537B6" w14:textId="77777777" w:rsidR="003F2C3C" w:rsidRPr="002D03D4" w:rsidRDefault="003F2C3C" w:rsidP="002D03D4"/>
        </w:tc>
      </w:tr>
      <w:tr w:rsidR="003F2C3C" w:rsidRPr="00EE4CE1" w14:paraId="32DFE0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E345804" w14:textId="77777777" w:rsidR="003F2C3C" w:rsidRPr="002D03D4" w:rsidRDefault="003F2C3C" w:rsidP="002D03D4"/>
        </w:tc>
        <w:tc>
          <w:tcPr>
            <w:tcW w:w="3402" w:type="dxa"/>
          </w:tcPr>
          <w:p w14:paraId="192172F0" w14:textId="77777777" w:rsidR="003F2C3C" w:rsidRPr="002D03D4" w:rsidRDefault="003F2C3C" w:rsidP="002D03D4"/>
        </w:tc>
        <w:tc>
          <w:tcPr>
            <w:tcW w:w="3544" w:type="dxa"/>
          </w:tcPr>
          <w:p w14:paraId="334320BA" w14:textId="77777777" w:rsidR="003F2C3C" w:rsidRPr="002D03D4" w:rsidRDefault="003F2C3C" w:rsidP="002D03D4"/>
        </w:tc>
        <w:tc>
          <w:tcPr>
            <w:tcW w:w="3260" w:type="dxa"/>
          </w:tcPr>
          <w:p w14:paraId="314B5A9C" w14:textId="77777777" w:rsidR="003F2C3C" w:rsidRPr="002D03D4" w:rsidRDefault="003F2C3C" w:rsidP="002D03D4"/>
        </w:tc>
      </w:tr>
      <w:tr w:rsidR="00144122" w:rsidRPr="00EE4CE1" w14:paraId="455B311E" w14:textId="77777777" w:rsidTr="001C3853">
        <w:tc>
          <w:tcPr>
            <w:tcW w:w="3544" w:type="dxa"/>
          </w:tcPr>
          <w:p w14:paraId="74CF1095" w14:textId="77777777" w:rsidR="00144122" w:rsidRPr="002D03D4" w:rsidRDefault="00144122" w:rsidP="002D03D4"/>
        </w:tc>
        <w:tc>
          <w:tcPr>
            <w:tcW w:w="3402" w:type="dxa"/>
          </w:tcPr>
          <w:p w14:paraId="46BC2BC0" w14:textId="77777777" w:rsidR="00144122" w:rsidRPr="002D03D4" w:rsidRDefault="00144122" w:rsidP="002D03D4"/>
        </w:tc>
        <w:tc>
          <w:tcPr>
            <w:tcW w:w="3544" w:type="dxa"/>
          </w:tcPr>
          <w:p w14:paraId="3BE735E6" w14:textId="77777777" w:rsidR="00144122" w:rsidRPr="002D03D4" w:rsidRDefault="00144122" w:rsidP="002D03D4"/>
        </w:tc>
        <w:tc>
          <w:tcPr>
            <w:tcW w:w="3260" w:type="dxa"/>
          </w:tcPr>
          <w:p w14:paraId="300B8788" w14:textId="77777777" w:rsidR="00144122" w:rsidRPr="002D03D4" w:rsidRDefault="00144122" w:rsidP="002D03D4"/>
        </w:tc>
      </w:tr>
      <w:tr w:rsidR="00144122" w:rsidRPr="00EE4CE1" w14:paraId="783ACB5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79E8DB7" w14:textId="77777777" w:rsidR="00144122" w:rsidRPr="002D03D4" w:rsidRDefault="00144122" w:rsidP="002D03D4"/>
        </w:tc>
        <w:tc>
          <w:tcPr>
            <w:tcW w:w="3402" w:type="dxa"/>
          </w:tcPr>
          <w:p w14:paraId="38AF68D7" w14:textId="4BD8EECD" w:rsidR="00144122" w:rsidRPr="002D03D4" w:rsidRDefault="00144122" w:rsidP="002D03D4"/>
        </w:tc>
        <w:tc>
          <w:tcPr>
            <w:tcW w:w="3544" w:type="dxa"/>
          </w:tcPr>
          <w:p w14:paraId="3C55E542" w14:textId="77777777" w:rsidR="00144122" w:rsidRPr="002D03D4" w:rsidRDefault="00144122" w:rsidP="002D03D4"/>
        </w:tc>
        <w:tc>
          <w:tcPr>
            <w:tcW w:w="3260" w:type="dxa"/>
          </w:tcPr>
          <w:p w14:paraId="4648F70F" w14:textId="77777777" w:rsidR="00144122" w:rsidRPr="002D03D4" w:rsidRDefault="00144122" w:rsidP="002D03D4"/>
        </w:tc>
      </w:tr>
      <w:tr w:rsidR="003D01B9" w:rsidRPr="00EE4CE1" w14:paraId="28D14525" w14:textId="77777777" w:rsidTr="001C3853">
        <w:tc>
          <w:tcPr>
            <w:tcW w:w="3544" w:type="dxa"/>
          </w:tcPr>
          <w:p w14:paraId="0A71CD54" w14:textId="77777777" w:rsidR="003D01B9" w:rsidRPr="002D03D4" w:rsidRDefault="003D01B9" w:rsidP="002D03D4"/>
        </w:tc>
        <w:tc>
          <w:tcPr>
            <w:tcW w:w="3402" w:type="dxa"/>
          </w:tcPr>
          <w:p w14:paraId="4ADED2BA" w14:textId="77777777" w:rsidR="003D01B9" w:rsidRPr="002D03D4" w:rsidRDefault="003D01B9" w:rsidP="002D03D4"/>
        </w:tc>
        <w:tc>
          <w:tcPr>
            <w:tcW w:w="3544" w:type="dxa"/>
          </w:tcPr>
          <w:p w14:paraId="614700C9" w14:textId="77777777" w:rsidR="003D01B9" w:rsidRPr="002D03D4" w:rsidRDefault="003D01B9" w:rsidP="002D03D4"/>
        </w:tc>
        <w:tc>
          <w:tcPr>
            <w:tcW w:w="3260" w:type="dxa"/>
          </w:tcPr>
          <w:p w14:paraId="7BF60957" w14:textId="77777777" w:rsidR="003D01B9" w:rsidRPr="002D03D4" w:rsidRDefault="003D01B9" w:rsidP="002D03D4"/>
        </w:tc>
      </w:tr>
      <w:tr w:rsidR="003D01B9" w:rsidRPr="00EE4CE1" w14:paraId="3A1A60A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AFABA3A" w14:textId="77777777" w:rsidR="003D01B9" w:rsidRPr="002D03D4" w:rsidRDefault="003D01B9" w:rsidP="002D03D4"/>
        </w:tc>
        <w:tc>
          <w:tcPr>
            <w:tcW w:w="3402" w:type="dxa"/>
          </w:tcPr>
          <w:p w14:paraId="2FC73CC2" w14:textId="77777777" w:rsidR="003D01B9" w:rsidRPr="002D03D4" w:rsidRDefault="003D01B9" w:rsidP="002D03D4"/>
        </w:tc>
        <w:tc>
          <w:tcPr>
            <w:tcW w:w="3544" w:type="dxa"/>
          </w:tcPr>
          <w:p w14:paraId="0972A86F" w14:textId="77777777" w:rsidR="003D01B9" w:rsidRPr="002D03D4" w:rsidRDefault="003D01B9" w:rsidP="002D03D4"/>
        </w:tc>
        <w:tc>
          <w:tcPr>
            <w:tcW w:w="3260" w:type="dxa"/>
          </w:tcPr>
          <w:p w14:paraId="0EB46885" w14:textId="77777777" w:rsidR="003D01B9" w:rsidRPr="002D03D4" w:rsidRDefault="003D01B9" w:rsidP="002D03D4"/>
        </w:tc>
      </w:tr>
    </w:tbl>
    <w:p w14:paraId="51BDE391" w14:textId="15403C0D" w:rsidR="003F2C3C" w:rsidRDefault="00346CE6" w:rsidP="003F2C3C">
      <w:r w:rsidRPr="00346CE6">
        <w:rPr>
          <w:noProof/>
        </w:rPr>
        <w:drawing>
          <wp:anchor distT="0" distB="0" distL="114300" distR="114300" simplePos="0" relativeHeight="251658248" behindDoc="0" locked="0" layoutInCell="1" allowOverlap="1" wp14:anchorId="0EA71E3C" wp14:editId="2A2FC84A">
            <wp:simplePos x="0" y="0"/>
            <wp:positionH relativeFrom="column">
              <wp:posOffset>-14605</wp:posOffset>
            </wp:positionH>
            <wp:positionV relativeFrom="paragraph">
              <wp:posOffset>169545</wp:posOffset>
            </wp:positionV>
            <wp:extent cx="2265680" cy="1691005"/>
            <wp:effectExtent l="0" t="0" r="1270" b="4445"/>
            <wp:wrapNone/>
            <wp:docPr id="1061289995" name="Afbeelding 106128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9995" name=""/>
                    <pic:cNvPicPr/>
                  </pic:nvPicPr>
                  <pic:blipFill rotWithShape="1">
                    <a:blip r:embed="rId31" cstate="print">
                      <a:extLst>
                        <a:ext uri="{28A0092B-C50C-407E-A947-70E740481C1C}">
                          <a14:useLocalDpi xmlns:a14="http://schemas.microsoft.com/office/drawing/2010/main" val="0"/>
                        </a:ext>
                      </a:extLst>
                    </a:blip>
                    <a:srcRect l="8210" r="2987"/>
                    <a:stretch/>
                  </pic:blipFill>
                  <pic:spPr bwMode="auto">
                    <a:xfrm>
                      <a:off x="0" y="0"/>
                      <a:ext cx="2265680" cy="169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A7722AE" w14:textId="77777777" w:rsidTr="009E285F">
        <w:trPr>
          <w:trHeight w:val="2696"/>
        </w:trPr>
        <w:tc>
          <w:tcPr>
            <w:tcW w:w="3535" w:type="dxa"/>
            <w:shd w:val="clear" w:color="auto" w:fill="F2F2F2" w:themeFill="background1" w:themeFillShade="F2"/>
          </w:tcPr>
          <w:p w14:paraId="7CD005E4" w14:textId="6FE3E7CB" w:rsidR="003F2C3C" w:rsidRPr="00C15CEB" w:rsidRDefault="003F2C3C" w:rsidP="00BD5BBF"/>
        </w:tc>
        <w:tc>
          <w:tcPr>
            <w:tcW w:w="10215" w:type="dxa"/>
            <w:shd w:val="clear" w:color="auto" w:fill="F2F2F2" w:themeFill="background1" w:themeFillShade="F2"/>
          </w:tcPr>
          <w:p w14:paraId="537F0253" w14:textId="71462F63" w:rsidR="003F2C3C" w:rsidRPr="006B26BD" w:rsidRDefault="003F2C3C" w:rsidP="00BD5BBF">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5AFF5D8" w14:textId="250B53B1" w:rsidR="003F2C3C" w:rsidRDefault="00492DE1" w:rsidP="0018436D">
            <w:pPr>
              <w:pStyle w:val="Lijstalinea"/>
              <w:numPr>
                <w:ilvl w:val="0"/>
                <w:numId w:val="15"/>
              </w:numPr>
            </w:pPr>
            <w:hyperlink r:id="rId32">
              <w:r w:rsidR="0018436D" w:rsidRPr="103A22F8">
                <w:rPr>
                  <w:rStyle w:val="Hyperlink"/>
                </w:rPr>
                <w:t>‘Veilig in en aan het water’</w:t>
              </w:r>
            </w:hyperlink>
            <w:r w:rsidR="003F2C3C">
              <w:t>.</w:t>
            </w:r>
          </w:p>
        </w:tc>
      </w:tr>
    </w:tbl>
    <w:p w14:paraId="5C091142" w14:textId="77777777" w:rsidR="00846B7F" w:rsidRDefault="00846B7F" w:rsidP="00846B7F"/>
    <w:p w14:paraId="6D7B0F43" w14:textId="77777777" w:rsidR="002D03D4" w:rsidRDefault="002D03D4" w:rsidP="00846B7F"/>
    <w:p w14:paraId="4C930599" w14:textId="77777777" w:rsidR="003D01B9" w:rsidRDefault="003D01B9" w:rsidP="00846B7F"/>
    <w:p w14:paraId="2EAEB76A" w14:textId="77777777" w:rsidR="003D01B9" w:rsidRDefault="003D01B9" w:rsidP="00846B7F"/>
    <w:p w14:paraId="62E7E81E" w14:textId="55D300AF" w:rsidR="00846B7F" w:rsidRPr="00EE4CE1" w:rsidRDefault="0018436D" w:rsidP="00846B7F">
      <w:pPr>
        <w:pStyle w:val="Kop2"/>
        <w:spacing w:before="0"/>
        <w:ind w:left="567"/>
      </w:pPr>
      <w:r>
        <w:t>Dieren en insecten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846B7F" w:rsidRPr="00EE4CE1" w14:paraId="2977B5A0"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75C0AA40"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7B5053E8"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3AFD275"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B29B0FE" w14:textId="77777777" w:rsidR="00846B7F" w:rsidRPr="000A7A8D" w:rsidRDefault="00846B7F" w:rsidP="00BD5BBF">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7F79C5" w:rsidRPr="00EE4CE1" w14:paraId="0437BA3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07F7B30" w14:textId="3204A948" w:rsidR="007F79C5" w:rsidRPr="002D03D4" w:rsidRDefault="0018436D" w:rsidP="002D03D4">
            <w:r w:rsidRPr="0018436D">
              <w:t>Verloopt het omgaan met dieren veilig en hygiënisch?</w:t>
            </w:r>
          </w:p>
        </w:tc>
        <w:tc>
          <w:tcPr>
            <w:tcW w:w="3402" w:type="dxa"/>
          </w:tcPr>
          <w:p w14:paraId="65A5C5E3" w14:textId="77777777" w:rsidR="007F79C5" w:rsidRPr="002D03D4" w:rsidRDefault="007F79C5" w:rsidP="002D03D4"/>
        </w:tc>
        <w:tc>
          <w:tcPr>
            <w:tcW w:w="3544" w:type="dxa"/>
          </w:tcPr>
          <w:p w14:paraId="23A59392" w14:textId="77777777" w:rsidR="007F79C5" w:rsidRPr="002D03D4" w:rsidRDefault="007F79C5" w:rsidP="002D03D4"/>
        </w:tc>
        <w:tc>
          <w:tcPr>
            <w:tcW w:w="3260" w:type="dxa"/>
          </w:tcPr>
          <w:p w14:paraId="221B166B" w14:textId="77777777" w:rsidR="007F79C5" w:rsidRPr="002D03D4" w:rsidRDefault="007F79C5" w:rsidP="002D03D4"/>
        </w:tc>
      </w:tr>
      <w:tr w:rsidR="007F79C5" w:rsidRPr="00EE4CE1" w14:paraId="627E4F96" w14:textId="77777777" w:rsidTr="001C3853">
        <w:tc>
          <w:tcPr>
            <w:tcW w:w="3544" w:type="dxa"/>
          </w:tcPr>
          <w:p w14:paraId="68EEFA43" w14:textId="050B578D" w:rsidR="007F79C5" w:rsidRPr="002D03D4" w:rsidRDefault="0018436D" w:rsidP="0018436D">
            <w:r w:rsidRPr="0018436D">
              <w:t>Laat je kinderen nooit alleen bij de dieren en hou je actief toezicht?</w:t>
            </w:r>
          </w:p>
        </w:tc>
        <w:tc>
          <w:tcPr>
            <w:tcW w:w="3402" w:type="dxa"/>
          </w:tcPr>
          <w:p w14:paraId="3303BDF9" w14:textId="77777777" w:rsidR="007F79C5" w:rsidRPr="002D03D4" w:rsidRDefault="007F79C5" w:rsidP="002D03D4"/>
        </w:tc>
        <w:tc>
          <w:tcPr>
            <w:tcW w:w="3544" w:type="dxa"/>
          </w:tcPr>
          <w:p w14:paraId="319BC6EF" w14:textId="77777777" w:rsidR="007F79C5" w:rsidRPr="002D03D4" w:rsidRDefault="007F79C5" w:rsidP="002D03D4"/>
        </w:tc>
        <w:tc>
          <w:tcPr>
            <w:tcW w:w="3260" w:type="dxa"/>
          </w:tcPr>
          <w:p w14:paraId="402B919F" w14:textId="77777777" w:rsidR="007F79C5" w:rsidRPr="002D03D4" w:rsidRDefault="007F79C5" w:rsidP="002D03D4"/>
        </w:tc>
      </w:tr>
      <w:tr w:rsidR="007F79C5" w:rsidRPr="00EE4CE1" w14:paraId="72D2825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2C00AA1" w14:textId="293A4AAF" w:rsidR="007F79C5" w:rsidRPr="002D03D4" w:rsidRDefault="0018436D" w:rsidP="002D03D4">
            <w:r w:rsidRPr="0018436D">
              <w:t>Wast iedereen telkens de handen na contact met dieren of uitwerpselen?</w:t>
            </w:r>
          </w:p>
        </w:tc>
        <w:tc>
          <w:tcPr>
            <w:tcW w:w="3402" w:type="dxa"/>
          </w:tcPr>
          <w:p w14:paraId="3C6493DC" w14:textId="77777777" w:rsidR="007F79C5" w:rsidRPr="002D03D4" w:rsidRDefault="007F79C5" w:rsidP="002D03D4"/>
        </w:tc>
        <w:tc>
          <w:tcPr>
            <w:tcW w:w="3544" w:type="dxa"/>
          </w:tcPr>
          <w:p w14:paraId="798942CC" w14:textId="77777777" w:rsidR="007F79C5" w:rsidRPr="002D03D4" w:rsidRDefault="007F79C5" w:rsidP="002D03D4"/>
        </w:tc>
        <w:tc>
          <w:tcPr>
            <w:tcW w:w="3260" w:type="dxa"/>
          </w:tcPr>
          <w:p w14:paraId="21D4912F" w14:textId="77777777" w:rsidR="007F79C5" w:rsidRPr="002D03D4" w:rsidRDefault="007F79C5" w:rsidP="002D03D4"/>
        </w:tc>
      </w:tr>
      <w:tr w:rsidR="007F79C5" w:rsidRPr="00EE4CE1" w14:paraId="18032682" w14:textId="77777777" w:rsidTr="001C3853">
        <w:tc>
          <w:tcPr>
            <w:tcW w:w="3544" w:type="dxa"/>
          </w:tcPr>
          <w:p w14:paraId="10DEAA95" w14:textId="1642BC73" w:rsidR="007F79C5" w:rsidRPr="002D03D4" w:rsidRDefault="0018436D" w:rsidP="002D03D4">
            <w:r w:rsidRPr="0018436D">
              <w:t>Kunnen de dieren niet in de keuken komen?</w:t>
            </w:r>
          </w:p>
        </w:tc>
        <w:tc>
          <w:tcPr>
            <w:tcW w:w="3402" w:type="dxa"/>
          </w:tcPr>
          <w:p w14:paraId="4942D67E" w14:textId="77777777" w:rsidR="007F79C5" w:rsidRPr="002D03D4" w:rsidRDefault="007F79C5" w:rsidP="002D03D4"/>
        </w:tc>
        <w:tc>
          <w:tcPr>
            <w:tcW w:w="3544" w:type="dxa"/>
          </w:tcPr>
          <w:p w14:paraId="242B7ABD" w14:textId="77777777" w:rsidR="007F79C5" w:rsidRPr="002D03D4" w:rsidRDefault="007F79C5" w:rsidP="002D03D4"/>
        </w:tc>
        <w:tc>
          <w:tcPr>
            <w:tcW w:w="3260" w:type="dxa"/>
          </w:tcPr>
          <w:p w14:paraId="33106BC5" w14:textId="77777777" w:rsidR="007F79C5" w:rsidRPr="002D03D4" w:rsidRDefault="007F79C5" w:rsidP="002D03D4"/>
        </w:tc>
      </w:tr>
      <w:tr w:rsidR="007F79C5" w:rsidRPr="00EE4CE1" w14:paraId="1573BC2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E8F6B5" w14:textId="06D221BA" w:rsidR="007F79C5" w:rsidRPr="002D03D4" w:rsidRDefault="0018436D" w:rsidP="002D03D4">
            <w:r w:rsidRPr="0018436D">
              <w:t>Zijn de kinderen beschermd tegen insecten?</w:t>
            </w:r>
          </w:p>
        </w:tc>
        <w:tc>
          <w:tcPr>
            <w:tcW w:w="3402" w:type="dxa"/>
          </w:tcPr>
          <w:p w14:paraId="434D6169" w14:textId="77777777" w:rsidR="007F79C5" w:rsidRPr="002D03D4" w:rsidRDefault="007F79C5" w:rsidP="002D03D4"/>
        </w:tc>
        <w:tc>
          <w:tcPr>
            <w:tcW w:w="3544" w:type="dxa"/>
          </w:tcPr>
          <w:p w14:paraId="0A9EC2F4" w14:textId="77777777" w:rsidR="007F79C5" w:rsidRPr="002D03D4" w:rsidRDefault="007F79C5" w:rsidP="002D03D4"/>
        </w:tc>
        <w:tc>
          <w:tcPr>
            <w:tcW w:w="3260" w:type="dxa"/>
          </w:tcPr>
          <w:p w14:paraId="07A9BAE6" w14:textId="77777777" w:rsidR="007F79C5" w:rsidRPr="002D03D4" w:rsidRDefault="007F79C5" w:rsidP="002D03D4"/>
        </w:tc>
      </w:tr>
      <w:tr w:rsidR="007F79C5" w:rsidRPr="00EE4CE1" w14:paraId="56F8B288" w14:textId="77777777" w:rsidTr="001C3853">
        <w:tc>
          <w:tcPr>
            <w:tcW w:w="3544" w:type="dxa"/>
          </w:tcPr>
          <w:p w14:paraId="14052F22" w14:textId="77777777" w:rsidR="00846B7F" w:rsidRPr="000A7A8D" w:rsidRDefault="00846B7F"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EDE978" w14:textId="77777777" w:rsidR="00846B7F" w:rsidRPr="000A7A8D" w:rsidRDefault="00846B7F"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3226A53" w14:textId="77777777" w:rsidR="00846B7F" w:rsidRPr="000A7A8D" w:rsidRDefault="00846B7F" w:rsidP="00BD5BBF">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4A55C1CD" w14:textId="77777777" w:rsidR="00846B7F" w:rsidRPr="000A7A8D" w:rsidRDefault="00846B7F" w:rsidP="00BD5BBF">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7F79C5" w:rsidRPr="00EE4CE1" w14:paraId="23E23F0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DE5FC2D" w14:textId="77777777" w:rsidR="00846B7F" w:rsidRPr="002D03D4" w:rsidRDefault="00846B7F" w:rsidP="002D03D4"/>
        </w:tc>
        <w:tc>
          <w:tcPr>
            <w:tcW w:w="3402" w:type="dxa"/>
          </w:tcPr>
          <w:p w14:paraId="1B080BFD" w14:textId="77777777" w:rsidR="00846B7F" w:rsidRPr="002D03D4" w:rsidRDefault="00846B7F" w:rsidP="002D03D4"/>
        </w:tc>
        <w:tc>
          <w:tcPr>
            <w:tcW w:w="3544" w:type="dxa"/>
          </w:tcPr>
          <w:p w14:paraId="1EC0A0E2" w14:textId="77777777" w:rsidR="00846B7F" w:rsidRPr="002D03D4" w:rsidRDefault="00846B7F" w:rsidP="002D03D4"/>
        </w:tc>
        <w:tc>
          <w:tcPr>
            <w:tcW w:w="3260" w:type="dxa"/>
          </w:tcPr>
          <w:p w14:paraId="5EE8CBE0" w14:textId="77777777" w:rsidR="00846B7F" w:rsidRPr="002D03D4" w:rsidRDefault="00846B7F" w:rsidP="002D03D4"/>
        </w:tc>
      </w:tr>
      <w:tr w:rsidR="007F79C5" w:rsidRPr="00EE4CE1" w14:paraId="742C15E9" w14:textId="77777777" w:rsidTr="001C3853">
        <w:tc>
          <w:tcPr>
            <w:tcW w:w="3544" w:type="dxa"/>
          </w:tcPr>
          <w:p w14:paraId="39996DB3" w14:textId="77777777" w:rsidR="00846B7F" w:rsidRPr="002D03D4" w:rsidRDefault="00846B7F" w:rsidP="002D03D4"/>
        </w:tc>
        <w:tc>
          <w:tcPr>
            <w:tcW w:w="3402" w:type="dxa"/>
          </w:tcPr>
          <w:p w14:paraId="4E124AA9" w14:textId="77777777" w:rsidR="00846B7F" w:rsidRPr="002D03D4" w:rsidRDefault="00846B7F" w:rsidP="002D03D4"/>
        </w:tc>
        <w:tc>
          <w:tcPr>
            <w:tcW w:w="3544" w:type="dxa"/>
          </w:tcPr>
          <w:p w14:paraId="2EC71F0B" w14:textId="77777777" w:rsidR="00846B7F" w:rsidRPr="002D03D4" w:rsidRDefault="00846B7F" w:rsidP="002D03D4"/>
        </w:tc>
        <w:tc>
          <w:tcPr>
            <w:tcW w:w="3260" w:type="dxa"/>
          </w:tcPr>
          <w:p w14:paraId="27FEC72F" w14:textId="77777777" w:rsidR="00846B7F" w:rsidRPr="002D03D4" w:rsidRDefault="00846B7F" w:rsidP="002D03D4"/>
        </w:tc>
      </w:tr>
      <w:tr w:rsidR="007F79C5" w:rsidRPr="00EE4CE1" w14:paraId="392FC84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A51828E" w14:textId="77777777" w:rsidR="00846B7F" w:rsidRPr="002D03D4" w:rsidRDefault="00846B7F" w:rsidP="002D03D4"/>
        </w:tc>
        <w:tc>
          <w:tcPr>
            <w:tcW w:w="3402" w:type="dxa"/>
          </w:tcPr>
          <w:p w14:paraId="040A659F" w14:textId="77777777" w:rsidR="00846B7F" w:rsidRPr="002D03D4" w:rsidRDefault="00846B7F" w:rsidP="002D03D4"/>
        </w:tc>
        <w:tc>
          <w:tcPr>
            <w:tcW w:w="3544" w:type="dxa"/>
          </w:tcPr>
          <w:p w14:paraId="1DE924AF" w14:textId="77777777" w:rsidR="00846B7F" w:rsidRPr="002D03D4" w:rsidRDefault="00846B7F" w:rsidP="002D03D4"/>
        </w:tc>
        <w:tc>
          <w:tcPr>
            <w:tcW w:w="3260" w:type="dxa"/>
          </w:tcPr>
          <w:p w14:paraId="14310F97" w14:textId="77777777" w:rsidR="00846B7F" w:rsidRPr="002D03D4" w:rsidRDefault="00846B7F" w:rsidP="002D03D4"/>
        </w:tc>
      </w:tr>
      <w:tr w:rsidR="002D03D4" w:rsidRPr="00EE4CE1" w14:paraId="7516D93A" w14:textId="77777777" w:rsidTr="001C3853">
        <w:tc>
          <w:tcPr>
            <w:tcW w:w="3544" w:type="dxa"/>
          </w:tcPr>
          <w:p w14:paraId="654463EF" w14:textId="77777777" w:rsidR="002D03D4" w:rsidRPr="002D03D4" w:rsidRDefault="002D03D4" w:rsidP="002D03D4"/>
        </w:tc>
        <w:tc>
          <w:tcPr>
            <w:tcW w:w="3402" w:type="dxa"/>
          </w:tcPr>
          <w:p w14:paraId="0BBAAF74" w14:textId="77777777" w:rsidR="002D03D4" w:rsidRPr="002D03D4" w:rsidRDefault="002D03D4" w:rsidP="002D03D4"/>
        </w:tc>
        <w:tc>
          <w:tcPr>
            <w:tcW w:w="3544" w:type="dxa"/>
          </w:tcPr>
          <w:p w14:paraId="13E9B0A3" w14:textId="77777777" w:rsidR="002D03D4" w:rsidRPr="002D03D4" w:rsidRDefault="002D03D4" w:rsidP="002D03D4"/>
        </w:tc>
        <w:tc>
          <w:tcPr>
            <w:tcW w:w="3260" w:type="dxa"/>
          </w:tcPr>
          <w:p w14:paraId="072A193C" w14:textId="77777777" w:rsidR="002D03D4" w:rsidRPr="002D03D4" w:rsidRDefault="002D03D4" w:rsidP="002D03D4"/>
        </w:tc>
      </w:tr>
      <w:tr w:rsidR="003D01B9" w:rsidRPr="00EE4CE1" w14:paraId="219A8DF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51DBDBD" w14:textId="77777777" w:rsidR="003D01B9" w:rsidRPr="002D03D4" w:rsidRDefault="003D01B9" w:rsidP="002D03D4"/>
        </w:tc>
        <w:tc>
          <w:tcPr>
            <w:tcW w:w="3402" w:type="dxa"/>
          </w:tcPr>
          <w:p w14:paraId="2104CC36" w14:textId="77777777" w:rsidR="003D01B9" w:rsidRPr="002D03D4" w:rsidRDefault="003D01B9" w:rsidP="002D03D4"/>
        </w:tc>
        <w:tc>
          <w:tcPr>
            <w:tcW w:w="3544" w:type="dxa"/>
          </w:tcPr>
          <w:p w14:paraId="501AF135" w14:textId="77777777" w:rsidR="003D01B9" w:rsidRPr="002D03D4" w:rsidRDefault="003D01B9" w:rsidP="002D03D4"/>
        </w:tc>
        <w:tc>
          <w:tcPr>
            <w:tcW w:w="3260" w:type="dxa"/>
          </w:tcPr>
          <w:p w14:paraId="34A463EF" w14:textId="77777777" w:rsidR="003D01B9" w:rsidRPr="002D03D4" w:rsidRDefault="003D01B9" w:rsidP="002D03D4"/>
        </w:tc>
      </w:tr>
      <w:tr w:rsidR="003D01B9" w:rsidRPr="00EE4CE1" w14:paraId="1EE773DB" w14:textId="77777777" w:rsidTr="001C3853">
        <w:tc>
          <w:tcPr>
            <w:tcW w:w="3544" w:type="dxa"/>
          </w:tcPr>
          <w:p w14:paraId="32B9BAFF" w14:textId="77777777" w:rsidR="003D01B9" w:rsidRPr="002D03D4" w:rsidRDefault="003D01B9" w:rsidP="002D03D4"/>
        </w:tc>
        <w:tc>
          <w:tcPr>
            <w:tcW w:w="3402" w:type="dxa"/>
          </w:tcPr>
          <w:p w14:paraId="1A47894D" w14:textId="77777777" w:rsidR="003D01B9" w:rsidRPr="002D03D4" w:rsidRDefault="003D01B9" w:rsidP="002D03D4"/>
        </w:tc>
        <w:tc>
          <w:tcPr>
            <w:tcW w:w="3544" w:type="dxa"/>
          </w:tcPr>
          <w:p w14:paraId="456B1F72" w14:textId="77777777" w:rsidR="003D01B9" w:rsidRPr="002D03D4" w:rsidRDefault="003D01B9" w:rsidP="002D03D4"/>
        </w:tc>
        <w:tc>
          <w:tcPr>
            <w:tcW w:w="3260" w:type="dxa"/>
          </w:tcPr>
          <w:p w14:paraId="39A23567" w14:textId="77777777" w:rsidR="003D01B9" w:rsidRPr="002D03D4" w:rsidRDefault="003D01B9" w:rsidP="002D03D4"/>
        </w:tc>
      </w:tr>
    </w:tbl>
    <w:p w14:paraId="6D50D23D" w14:textId="77777777" w:rsidR="0018436D" w:rsidRDefault="0018436D" w:rsidP="001843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8436D" w14:paraId="09B8BFC8" w14:textId="77777777" w:rsidTr="00823BE1">
        <w:trPr>
          <w:trHeight w:val="4680"/>
        </w:trPr>
        <w:tc>
          <w:tcPr>
            <w:tcW w:w="3535" w:type="dxa"/>
            <w:shd w:val="clear" w:color="auto" w:fill="F2F2F2" w:themeFill="background1" w:themeFillShade="F2"/>
          </w:tcPr>
          <w:p w14:paraId="509E5A95" w14:textId="3CF7E91C" w:rsidR="0018436D" w:rsidRPr="00C15CEB" w:rsidRDefault="00CD2C1E" w:rsidP="009E4374">
            <w:r>
              <w:rPr>
                <w:noProof/>
              </w:rPr>
              <w:drawing>
                <wp:anchor distT="0" distB="0" distL="114300" distR="114300" simplePos="0" relativeHeight="251662348" behindDoc="0" locked="0" layoutInCell="1" allowOverlap="1" wp14:anchorId="66536758" wp14:editId="0DB6BC07">
                  <wp:simplePos x="0" y="0"/>
                  <wp:positionH relativeFrom="column">
                    <wp:posOffset>-76200</wp:posOffset>
                  </wp:positionH>
                  <wp:positionV relativeFrom="paragraph">
                    <wp:posOffset>635</wp:posOffset>
                  </wp:positionV>
                  <wp:extent cx="1980829" cy="2979420"/>
                  <wp:effectExtent l="0" t="0" r="635" b="0"/>
                  <wp:wrapNone/>
                  <wp:docPr id="3553756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7563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0829" cy="2979420"/>
                          </a:xfrm>
                          <a:prstGeom prst="rect">
                            <a:avLst/>
                          </a:prstGeom>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6605D9AC" w14:textId="56BA1D03" w:rsidR="0018436D" w:rsidRPr="006B26BD" w:rsidRDefault="0018436D"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ACFD5D9" w14:textId="34EEE512" w:rsidR="0018436D" w:rsidRDefault="0018436D" w:rsidP="0018436D">
            <w:pPr>
              <w:pStyle w:val="Lijstalinea"/>
              <w:numPr>
                <w:ilvl w:val="0"/>
                <w:numId w:val="15"/>
              </w:numPr>
            </w:pPr>
            <w:r>
              <w:t xml:space="preserve">Dieren </w:t>
            </w:r>
          </w:p>
          <w:p w14:paraId="624BAB4A" w14:textId="77777777" w:rsidR="0018436D" w:rsidRDefault="0018436D" w:rsidP="0018436D">
            <w:pPr>
              <w:pStyle w:val="Lijstalinea"/>
              <w:numPr>
                <w:ilvl w:val="1"/>
                <w:numId w:val="15"/>
              </w:numPr>
            </w:pPr>
            <w:r>
              <w:t>Hou er rekening mee dat kinderen allergisch kunnen zijn aan dieren.</w:t>
            </w:r>
          </w:p>
          <w:p w14:paraId="0BF71E56" w14:textId="1AC1856C" w:rsidR="0018436D" w:rsidRDefault="0018436D" w:rsidP="0018436D">
            <w:pPr>
              <w:pStyle w:val="Lijstalinea"/>
              <w:numPr>
                <w:ilvl w:val="1"/>
                <w:numId w:val="15"/>
              </w:numPr>
            </w:pPr>
            <w:r>
              <w:t>Een kind loopt</w:t>
            </w:r>
            <w:r w:rsidR="00914F17">
              <w:t xml:space="preserve"> </w:t>
            </w:r>
            <w:r>
              <w:t xml:space="preserve">risico met een huisdier omdat het niet door heeft wanneer een dier met rust gelaten wil worden. </w:t>
            </w:r>
          </w:p>
          <w:p w14:paraId="225384AA" w14:textId="7BFEE607" w:rsidR="0018436D" w:rsidRDefault="0018436D" w:rsidP="0018436D">
            <w:pPr>
              <w:pStyle w:val="Lijstalinea"/>
              <w:numPr>
                <w:ilvl w:val="1"/>
                <w:numId w:val="15"/>
              </w:numPr>
            </w:pPr>
            <w:r>
              <w:t>Meer info</w:t>
            </w:r>
            <w:r w:rsidR="00746612">
              <w:t xml:space="preserve"> over</w:t>
            </w:r>
            <w:r>
              <w:t xml:space="preserve"> </w:t>
            </w:r>
            <w:hyperlink r:id="rId34" w:history="1">
              <w:r w:rsidR="00746612">
                <w:rPr>
                  <w:rStyle w:val="Hyperlink"/>
                </w:rPr>
                <w:t>Veilig omgaan met dieren</w:t>
              </w:r>
            </w:hyperlink>
            <w:r>
              <w:t>.</w:t>
            </w:r>
          </w:p>
          <w:p w14:paraId="791522CE" w14:textId="77777777" w:rsidR="0018436D" w:rsidRDefault="0018436D" w:rsidP="0018436D">
            <w:pPr>
              <w:pStyle w:val="Lijstalinea"/>
              <w:numPr>
                <w:ilvl w:val="0"/>
                <w:numId w:val="15"/>
              </w:numPr>
            </w:pPr>
            <w:r>
              <w:t>Insecten</w:t>
            </w:r>
          </w:p>
          <w:p w14:paraId="3AE529C1" w14:textId="77777777" w:rsidR="0018436D" w:rsidRDefault="0018436D" w:rsidP="0018436D">
            <w:pPr>
              <w:pStyle w:val="Lijstalinea"/>
              <w:numPr>
                <w:ilvl w:val="1"/>
                <w:numId w:val="15"/>
              </w:numPr>
            </w:pPr>
            <w:r>
              <w:t>Wees alert voor insecten die ziektes (bv. teken) of een sterke reactie (bijen, wespen, eikenprocessierups) kunnen veroorzaken.</w:t>
            </w:r>
          </w:p>
          <w:p w14:paraId="047FA0C4" w14:textId="77777777" w:rsidR="0018436D" w:rsidRDefault="0018436D" w:rsidP="0018436D">
            <w:pPr>
              <w:pStyle w:val="Lijstalinea"/>
              <w:numPr>
                <w:ilvl w:val="1"/>
                <w:numId w:val="15"/>
              </w:numPr>
            </w:pPr>
            <w:r>
              <w:t>Plaats vliegenramen, dek voedingsmiddelen af, sluit vuilnisbakken goed af, …</w:t>
            </w:r>
          </w:p>
          <w:p w14:paraId="2F4735E7" w14:textId="77777777" w:rsidR="0018436D" w:rsidRDefault="0018436D" w:rsidP="0018436D">
            <w:pPr>
              <w:pStyle w:val="Lijstalinea"/>
              <w:numPr>
                <w:ilvl w:val="1"/>
                <w:numId w:val="15"/>
              </w:numPr>
            </w:pPr>
            <w:r>
              <w:t xml:space="preserve">Contacteer de gemeente als er problemen zijn met wespen of als je eikenprocessierups opmerkt. </w:t>
            </w:r>
          </w:p>
          <w:p w14:paraId="097C89A2" w14:textId="10FA0439" w:rsidR="0018436D" w:rsidRDefault="0018436D" w:rsidP="0018436D">
            <w:pPr>
              <w:pStyle w:val="Lijstalinea"/>
              <w:numPr>
                <w:ilvl w:val="1"/>
                <w:numId w:val="15"/>
              </w:numPr>
            </w:pPr>
            <w:r>
              <w:t>Meer info</w:t>
            </w:r>
            <w:r w:rsidR="00A60231">
              <w:t xml:space="preserve"> over </w:t>
            </w:r>
            <w:hyperlink r:id="rId35" w:history="1">
              <w:r w:rsidR="00746612">
                <w:rPr>
                  <w:rStyle w:val="Hyperlink"/>
                </w:rPr>
                <w:t>Insecten en beestjes</w:t>
              </w:r>
            </w:hyperlink>
          </w:p>
        </w:tc>
      </w:tr>
    </w:tbl>
    <w:p w14:paraId="0FA20A6A" w14:textId="320B8E14" w:rsidR="0018436D" w:rsidRDefault="0018436D" w:rsidP="0018436D"/>
    <w:p w14:paraId="5676452B" w14:textId="77777777" w:rsidR="0018436D" w:rsidRDefault="0018436D" w:rsidP="0018436D"/>
    <w:p w14:paraId="1131D442" w14:textId="0AEB0E81" w:rsidR="00E92D10" w:rsidRPr="00EE4CE1" w:rsidRDefault="0018436D" w:rsidP="00E92D10">
      <w:pPr>
        <w:pStyle w:val="Kop2"/>
        <w:spacing w:before="0"/>
        <w:ind w:left="567"/>
      </w:pPr>
      <w:r>
        <w:t>Als kinderen buiten slapen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E92D10" w:rsidRPr="00EE4CE1" w14:paraId="5E651DB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FA8A3D8"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43A27454"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A5592B5"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4FE9FB93" w14:textId="77777777" w:rsidR="00E92D10" w:rsidRPr="000A7A8D" w:rsidRDefault="00E92D10"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E92D10" w:rsidRPr="00EE4CE1" w14:paraId="28E4919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83254EA" w14:textId="05A2D097" w:rsidR="00E92D10" w:rsidRPr="002D03D4" w:rsidRDefault="0018436D" w:rsidP="002D03D4">
            <w:r w:rsidRPr="0018436D">
              <w:lastRenderedPageBreak/>
              <w:t>Slapen de kinderen veilig?</w:t>
            </w:r>
          </w:p>
        </w:tc>
        <w:tc>
          <w:tcPr>
            <w:tcW w:w="3402" w:type="dxa"/>
          </w:tcPr>
          <w:p w14:paraId="6DF087DF" w14:textId="77777777" w:rsidR="00E92D10" w:rsidRPr="002D03D4" w:rsidRDefault="00E92D10" w:rsidP="002D03D4"/>
        </w:tc>
        <w:tc>
          <w:tcPr>
            <w:tcW w:w="3544" w:type="dxa"/>
          </w:tcPr>
          <w:p w14:paraId="3F99614F" w14:textId="77777777" w:rsidR="00E92D10" w:rsidRPr="002D03D4" w:rsidRDefault="00E92D10" w:rsidP="002D03D4"/>
        </w:tc>
        <w:tc>
          <w:tcPr>
            <w:tcW w:w="3260" w:type="dxa"/>
          </w:tcPr>
          <w:p w14:paraId="7A36F1BB" w14:textId="77777777" w:rsidR="00E92D10" w:rsidRPr="002D03D4" w:rsidRDefault="00E92D10" w:rsidP="002D03D4"/>
        </w:tc>
      </w:tr>
      <w:tr w:rsidR="00E92D10" w:rsidRPr="00EE4CE1" w14:paraId="16AE121D" w14:textId="77777777" w:rsidTr="001C3853">
        <w:tc>
          <w:tcPr>
            <w:tcW w:w="3544" w:type="dxa"/>
          </w:tcPr>
          <w:p w14:paraId="63B11A40" w14:textId="395F7737" w:rsidR="00E92D10" w:rsidRPr="002D03D4" w:rsidRDefault="0018436D" w:rsidP="002D03D4">
            <w:r w:rsidRPr="0018436D">
              <w:t>Is de slaapplek aangepast aan de omstandigheden? Bv een kinderwagen tijdens het wandelen, een spijlenbedje dat je buiten plaatst, een buitenslaaphuisje,…</w:t>
            </w:r>
          </w:p>
        </w:tc>
        <w:tc>
          <w:tcPr>
            <w:tcW w:w="3402" w:type="dxa"/>
          </w:tcPr>
          <w:p w14:paraId="1C48FA65" w14:textId="77777777" w:rsidR="00E92D10" w:rsidRPr="002D03D4" w:rsidRDefault="00E92D10" w:rsidP="002D03D4"/>
        </w:tc>
        <w:tc>
          <w:tcPr>
            <w:tcW w:w="3544" w:type="dxa"/>
          </w:tcPr>
          <w:p w14:paraId="36BAB2CF" w14:textId="77777777" w:rsidR="00E92D10" w:rsidRPr="002D03D4" w:rsidRDefault="00E92D10" w:rsidP="002D03D4"/>
        </w:tc>
        <w:tc>
          <w:tcPr>
            <w:tcW w:w="3260" w:type="dxa"/>
          </w:tcPr>
          <w:p w14:paraId="336A78EE" w14:textId="77777777" w:rsidR="00E92D10" w:rsidRPr="002D03D4" w:rsidRDefault="00E92D10" w:rsidP="002D03D4"/>
        </w:tc>
      </w:tr>
      <w:tr w:rsidR="00E92D10" w:rsidRPr="00EE4CE1" w14:paraId="0C57291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EF9993C" w14:textId="63E88F77" w:rsidR="00E92D10" w:rsidRPr="002D03D4" w:rsidRDefault="0018436D" w:rsidP="002D03D4">
            <w:r w:rsidRPr="0018436D">
              <w:t>Zijn de omstandigheden geschikt om buiten te  slapen? (Niet te warm, mistig, vochtig? Niet teveel lawaai? Gezonde luchtkwaliteit?...)</w:t>
            </w:r>
          </w:p>
        </w:tc>
        <w:tc>
          <w:tcPr>
            <w:tcW w:w="3402" w:type="dxa"/>
          </w:tcPr>
          <w:p w14:paraId="38785D34" w14:textId="77777777" w:rsidR="00E92D10" w:rsidRPr="002D03D4" w:rsidRDefault="00E92D10" w:rsidP="002D03D4"/>
        </w:tc>
        <w:tc>
          <w:tcPr>
            <w:tcW w:w="3544" w:type="dxa"/>
          </w:tcPr>
          <w:p w14:paraId="7C9C5586" w14:textId="77777777" w:rsidR="00E92D10" w:rsidRPr="002D03D4" w:rsidRDefault="00E92D10" w:rsidP="002D03D4"/>
        </w:tc>
        <w:tc>
          <w:tcPr>
            <w:tcW w:w="3260" w:type="dxa"/>
          </w:tcPr>
          <w:p w14:paraId="1489FA61" w14:textId="77777777" w:rsidR="00E92D10" w:rsidRPr="002D03D4" w:rsidRDefault="00E92D10" w:rsidP="002D03D4"/>
        </w:tc>
      </w:tr>
      <w:tr w:rsidR="00E92D10" w:rsidRPr="00EE4CE1" w14:paraId="3CC0F77E" w14:textId="77777777" w:rsidTr="001C3853">
        <w:tc>
          <w:tcPr>
            <w:tcW w:w="3544" w:type="dxa"/>
          </w:tcPr>
          <w:p w14:paraId="06D026A2" w14:textId="10446B54" w:rsidR="00E92D10" w:rsidRPr="002D03D4" w:rsidRDefault="0018436D" w:rsidP="0018436D">
            <w:r w:rsidRPr="0018436D">
              <w:t>Zijn de ouders op de hoogte van je aanpak rond buiten slapen?</w:t>
            </w:r>
          </w:p>
        </w:tc>
        <w:tc>
          <w:tcPr>
            <w:tcW w:w="3402" w:type="dxa"/>
          </w:tcPr>
          <w:p w14:paraId="7A66CF11" w14:textId="77777777" w:rsidR="00E92D10" w:rsidRPr="002D03D4" w:rsidRDefault="00E92D10" w:rsidP="002D03D4"/>
        </w:tc>
        <w:tc>
          <w:tcPr>
            <w:tcW w:w="3544" w:type="dxa"/>
          </w:tcPr>
          <w:p w14:paraId="5522C48C" w14:textId="77777777" w:rsidR="00E92D10" w:rsidRPr="002D03D4" w:rsidRDefault="00E92D10" w:rsidP="002D03D4"/>
        </w:tc>
        <w:tc>
          <w:tcPr>
            <w:tcW w:w="3260" w:type="dxa"/>
          </w:tcPr>
          <w:p w14:paraId="31DB14FD" w14:textId="77777777" w:rsidR="00E92D10" w:rsidRPr="002D03D4" w:rsidRDefault="00E92D10" w:rsidP="002D03D4"/>
        </w:tc>
      </w:tr>
      <w:tr w:rsidR="00E92D10" w:rsidRPr="00EE4CE1" w14:paraId="3270CC1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327A839" w14:textId="77777777" w:rsidR="00E92D10" w:rsidRPr="000A7A8D" w:rsidRDefault="00E92D10"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36D4FA0" w14:textId="77777777" w:rsidR="00E92D10" w:rsidRPr="000A7A8D" w:rsidRDefault="00E92D10"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53947A73" w14:textId="77777777" w:rsidR="00E92D10" w:rsidRPr="000A7A8D" w:rsidRDefault="00E92D10"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22A7901" w14:textId="77777777" w:rsidR="00E92D10" w:rsidRPr="000A7A8D" w:rsidRDefault="00E92D10"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E92D10" w:rsidRPr="00EE4CE1" w14:paraId="128FD8C3" w14:textId="77777777" w:rsidTr="001C3853">
        <w:tc>
          <w:tcPr>
            <w:tcW w:w="3544" w:type="dxa"/>
          </w:tcPr>
          <w:p w14:paraId="2C518491" w14:textId="77777777" w:rsidR="00E92D10" w:rsidRPr="002D03D4" w:rsidRDefault="00E92D10" w:rsidP="002D03D4"/>
        </w:tc>
        <w:tc>
          <w:tcPr>
            <w:tcW w:w="3402" w:type="dxa"/>
          </w:tcPr>
          <w:p w14:paraId="4E5777BB" w14:textId="77777777" w:rsidR="00E92D10" w:rsidRPr="002D03D4" w:rsidRDefault="00E92D10" w:rsidP="002D03D4"/>
        </w:tc>
        <w:tc>
          <w:tcPr>
            <w:tcW w:w="3544" w:type="dxa"/>
          </w:tcPr>
          <w:p w14:paraId="0C991E99" w14:textId="77777777" w:rsidR="00E92D10" w:rsidRPr="002D03D4" w:rsidRDefault="00E92D10" w:rsidP="002D03D4"/>
        </w:tc>
        <w:tc>
          <w:tcPr>
            <w:tcW w:w="3260" w:type="dxa"/>
          </w:tcPr>
          <w:p w14:paraId="69378901" w14:textId="77777777" w:rsidR="00E92D10" w:rsidRPr="002D03D4" w:rsidRDefault="00E92D10" w:rsidP="002D03D4"/>
        </w:tc>
      </w:tr>
      <w:tr w:rsidR="00E92D10" w:rsidRPr="00EE4CE1" w14:paraId="2EE1ECB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37B6BCF" w14:textId="77777777" w:rsidR="00E92D10" w:rsidRPr="002D03D4" w:rsidRDefault="00E92D10" w:rsidP="002D03D4"/>
        </w:tc>
        <w:tc>
          <w:tcPr>
            <w:tcW w:w="3402" w:type="dxa"/>
          </w:tcPr>
          <w:p w14:paraId="20E3BC2B" w14:textId="77777777" w:rsidR="00E92D10" w:rsidRPr="002D03D4" w:rsidRDefault="00E92D10" w:rsidP="002D03D4"/>
        </w:tc>
        <w:tc>
          <w:tcPr>
            <w:tcW w:w="3544" w:type="dxa"/>
          </w:tcPr>
          <w:p w14:paraId="5BB67A89" w14:textId="77777777" w:rsidR="00E92D10" w:rsidRPr="002D03D4" w:rsidRDefault="00E92D10" w:rsidP="002D03D4"/>
        </w:tc>
        <w:tc>
          <w:tcPr>
            <w:tcW w:w="3260" w:type="dxa"/>
          </w:tcPr>
          <w:p w14:paraId="0287CD76" w14:textId="77777777" w:rsidR="00E92D10" w:rsidRPr="002D03D4" w:rsidRDefault="00E92D10" w:rsidP="002D03D4"/>
        </w:tc>
      </w:tr>
      <w:tr w:rsidR="00E92D10" w:rsidRPr="00EE4CE1" w14:paraId="20897605" w14:textId="77777777" w:rsidTr="001C3853">
        <w:tc>
          <w:tcPr>
            <w:tcW w:w="3544" w:type="dxa"/>
          </w:tcPr>
          <w:p w14:paraId="2C4372A4" w14:textId="4738F6A4" w:rsidR="00E92D10" w:rsidRPr="002D03D4" w:rsidRDefault="00E92D10" w:rsidP="002D03D4"/>
        </w:tc>
        <w:tc>
          <w:tcPr>
            <w:tcW w:w="3402" w:type="dxa"/>
          </w:tcPr>
          <w:p w14:paraId="3291CA9B" w14:textId="77777777" w:rsidR="00E92D10" w:rsidRPr="002D03D4" w:rsidRDefault="00E92D10" w:rsidP="002D03D4"/>
        </w:tc>
        <w:tc>
          <w:tcPr>
            <w:tcW w:w="3544" w:type="dxa"/>
          </w:tcPr>
          <w:p w14:paraId="1E166BA9" w14:textId="77777777" w:rsidR="00E92D10" w:rsidRPr="002D03D4" w:rsidRDefault="00E92D10" w:rsidP="002D03D4"/>
        </w:tc>
        <w:tc>
          <w:tcPr>
            <w:tcW w:w="3260" w:type="dxa"/>
          </w:tcPr>
          <w:p w14:paraId="5D2CF395" w14:textId="77777777" w:rsidR="00E92D10" w:rsidRPr="002D03D4" w:rsidRDefault="00E92D10" w:rsidP="002D03D4"/>
        </w:tc>
      </w:tr>
      <w:tr w:rsidR="00E92D10" w:rsidRPr="00EE4CE1" w14:paraId="5CAB1E4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4815DF4" w14:textId="49909716" w:rsidR="00E92D10" w:rsidRPr="002D03D4" w:rsidRDefault="00E92D10" w:rsidP="002D03D4"/>
        </w:tc>
        <w:tc>
          <w:tcPr>
            <w:tcW w:w="3402" w:type="dxa"/>
          </w:tcPr>
          <w:p w14:paraId="01FE4611" w14:textId="77777777" w:rsidR="00E92D10" w:rsidRPr="002D03D4" w:rsidRDefault="00E92D10" w:rsidP="002D03D4"/>
        </w:tc>
        <w:tc>
          <w:tcPr>
            <w:tcW w:w="3544" w:type="dxa"/>
          </w:tcPr>
          <w:p w14:paraId="12D2A749" w14:textId="77777777" w:rsidR="00E92D10" w:rsidRPr="002D03D4" w:rsidRDefault="00E92D10" w:rsidP="002D03D4"/>
        </w:tc>
        <w:tc>
          <w:tcPr>
            <w:tcW w:w="3260" w:type="dxa"/>
          </w:tcPr>
          <w:p w14:paraId="36685C56" w14:textId="77777777" w:rsidR="00E92D10" w:rsidRPr="002D03D4" w:rsidRDefault="00E92D10" w:rsidP="002D03D4"/>
        </w:tc>
      </w:tr>
    </w:tbl>
    <w:p w14:paraId="2228050F" w14:textId="3163F269" w:rsidR="00E92D10" w:rsidRDefault="00E92D10" w:rsidP="00E92D1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E92D10" w14:paraId="25614E35" w14:textId="77777777" w:rsidTr="009E4374">
        <w:trPr>
          <w:trHeight w:val="2696"/>
        </w:trPr>
        <w:tc>
          <w:tcPr>
            <w:tcW w:w="3535" w:type="dxa"/>
            <w:shd w:val="clear" w:color="auto" w:fill="F2F2F2" w:themeFill="background1" w:themeFillShade="F2"/>
          </w:tcPr>
          <w:p w14:paraId="7456C233" w14:textId="7AA32DCB" w:rsidR="00E92D10" w:rsidRPr="00C15CEB" w:rsidRDefault="00466C48" w:rsidP="009E4374">
            <w:r>
              <w:rPr>
                <w:noProof/>
              </w:rPr>
              <w:drawing>
                <wp:anchor distT="0" distB="0" distL="114300" distR="114300" simplePos="0" relativeHeight="251658250" behindDoc="0" locked="0" layoutInCell="1" allowOverlap="1" wp14:anchorId="0C9C1AA4" wp14:editId="76223C52">
                  <wp:simplePos x="0" y="0"/>
                  <wp:positionH relativeFrom="column">
                    <wp:posOffset>-76200</wp:posOffset>
                  </wp:positionH>
                  <wp:positionV relativeFrom="paragraph">
                    <wp:posOffset>5080</wp:posOffset>
                  </wp:positionV>
                  <wp:extent cx="2238375" cy="1704340"/>
                  <wp:effectExtent l="0" t="0" r="9525" b="0"/>
                  <wp:wrapNone/>
                  <wp:docPr id="258255221" name="Afbeelding 25825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705" r="8836"/>
                          <a:stretch/>
                        </pic:blipFill>
                        <pic:spPr bwMode="auto">
                          <a:xfrm>
                            <a:off x="0" y="0"/>
                            <a:ext cx="2256971" cy="17184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215" w:type="dxa"/>
            <w:shd w:val="clear" w:color="auto" w:fill="F2F2F2" w:themeFill="background1" w:themeFillShade="F2"/>
          </w:tcPr>
          <w:p w14:paraId="3F650FBF" w14:textId="532CD98F" w:rsidR="00E92D10" w:rsidRPr="006B26BD" w:rsidRDefault="00E92D10"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3F13BF35" w14:textId="52E99ED6" w:rsidR="0018436D" w:rsidRDefault="0018436D" w:rsidP="0018436D">
            <w:pPr>
              <w:pStyle w:val="Lijstalinea"/>
              <w:numPr>
                <w:ilvl w:val="0"/>
                <w:numId w:val="15"/>
              </w:numPr>
            </w:pPr>
            <w:r>
              <w:t xml:space="preserve">Of de kinderen nu binnen of buiten slapen, je volgt altijd </w:t>
            </w:r>
            <w:hyperlink r:id="rId37" w:anchor="anchored-section-1">
              <w:r w:rsidRPr="103A22F8">
                <w:rPr>
                  <w:rStyle w:val="Hyperlink"/>
                </w:rPr>
                <w:t>de</w:t>
              </w:r>
              <w:r w:rsidRPr="103A22F8">
                <w:rPr>
                  <w:rStyle w:val="Hyperlink"/>
                  <w:rFonts w:ascii="Cambria Math" w:hAnsi="Cambria Math" w:cs="Cambria Math"/>
                </w:rPr>
                <w:t> </w:t>
              </w:r>
              <w:r w:rsidRPr="103A22F8">
                <w:rPr>
                  <w:rStyle w:val="Hyperlink"/>
                </w:rPr>
                <w:t>tips voor veilig slapen</w:t>
              </w:r>
            </w:hyperlink>
            <w:r>
              <w:t>.</w:t>
            </w:r>
            <w:r w:rsidRPr="103A22F8">
              <w:rPr>
                <w:rFonts w:ascii="Cambria Math" w:hAnsi="Cambria Math" w:cs="Cambria Math"/>
              </w:rPr>
              <w:t> </w:t>
            </w:r>
            <w:r>
              <w:t xml:space="preserve"> </w:t>
            </w:r>
          </w:p>
          <w:p w14:paraId="739B3283" w14:textId="5E679CB4" w:rsidR="0018436D" w:rsidRDefault="0018436D" w:rsidP="0018436D">
            <w:pPr>
              <w:pStyle w:val="Lijstalinea"/>
              <w:numPr>
                <w:ilvl w:val="0"/>
                <w:numId w:val="15"/>
              </w:numPr>
            </w:pPr>
            <w:r>
              <w:t xml:space="preserve">Wil je kinderen laten buiten slapen? </w:t>
            </w:r>
            <w:hyperlink r:id="rId38">
              <w:r w:rsidRPr="103A22F8">
                <w:rPr>
                  <w:rStyle w:val="Hyperlink"/>
                </w:rPr>
                <w:t>Het cahier Buitenslapen van VVSG</w:t>
              </w:r>
            </w:hyperlink>
            <w:r>
              <w:t xml:space="preserve"> is een ondersteunend instrument voor een goede aanpak. </w:t>
            </w:r>
          </w:p>
          <w:p w14:paraId="563B79AB" w14:textId="0B0F6C75" w:rsidR="00E92D10" w:rsidRDefault="0018436D" w:rsidP="0018436D">
            <w:pPr>
              <w:pStyle w:val="Lijstalinea"/>
              <w:numPr>
                <w:ilvl w:val="0"/>
                <w:numId w:val="15"/>
              </w:numPr>
            </w:pPr>
            <w:r>
              <w:t xml:space="preserve">Meer info op </w:t>
            </w:r>
            <w:hyperlink r:id="rId39">
              <w:r w:rsidRPr="103A22F8">
                <w:rPr>
                  <w:rStyle w:val="Hyperlink"/>
                </w:rPr>
                <w:t>Buiten slapen</w:t>
              </w:r>
            </w:hyperlink>
            <w:r>
              <w:t>.</w:t>
            </w:r>
          </w:p>
          <w:p w14:paraId="23C3B0C5" w14:textId="25B01E88" w:rsidR="00E92D10" w:rsidRDefault="00E92D10" w:rsidP="00E92D10">
            <w:pPr>
              <w:pStyle w:val="Lijstalinea"/>
              <w:ind w:left="720"/>
            </w:pPr>
          </w:p>
        </w:tc>
      </w:tr>
    </w:tbl>
    <w:p w14:paraId="21021C86" w14:textId="77777777" w:rsidR="00E92D10" w:rsidRDefault="00E92D10" w:rsidP="00E92D10"/>
    <w:p w14:paraId="5CE88E3F" w14:textId="77777777" w:rsidR="002D03D4" w:rsidRDefault="002D03D4" w:rsidP="00E92D10"/>
    <w:p w14:paraId="6D3D597E" w14:textId="69087E92" w:rsidR="001C3853" w:rsidRPr="00EE4CE1" w:rsidRDefault="00BC1F72" w:rsidP="001C3853">
      <w:pPr>
        <w:pStyle w:val="Kop2"/>
        <w:spacing w:before="0"/>
        <w:ind w:left="567"/>
      </w:pPr>
      <w:r>
        <w:t>OP</w:t>
      </w:r>
      <w:r w:rsidR="00D90F49">
        <w:t xml:space="preserve"> sTap</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1C3853" w:rsidRPr="00EE4CE1" w14:paraId="4432CD3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659F2AD6"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63B3B85"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96726BF"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5464787" w14:textId="77777777" w:rsidR="001C3853" w:rsidRPr="000A7A8D" w:rsidRDefault="001C3853" w:rsidP="009E4374">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1C3853" w:rsidRPr="00EE4CE1" w14:paraId="7F041D8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BF7F2F9" w14:textId="0FB72734" w:rsidR="001C3853" w:rsidRPr="002D03D4" w:rsidRDefault="0018436D" w:rsidP="002D03D4">
            <w:r w:rsidRPr="0018436D">
              <w:t>Gebeuren verplaatsingen (te voet, met de fiets, met de auto) met de kinderen altijd veilig?</w:t>
            </w:r>
          </w:p>
        </w:tc>
        <w:tc>
          <w:tcPr>
            <w:tcW w:w="3402" w:type="dxa"/>
          </w:tcPr>
          <w:p w14:paraId="2231308C" w14:textId="77777777" w:rsidR="001C3853" w:rsidRPr="002D03D4" w:rsidRDefault="001C3853" w:rsidP="002D03D4"/>
        </w:tc>
        <w:tc>
          <w:tcPr>
            <w:tcW w:w="3544" w:type="dxa"/>
          </w:tcPr>
          <w:p w14:paraId="54202886" w14:textId="77777777" w:rsidR="001C3853" w:rsidRPr="002D03D4" w:rsidRDefault="001C3853" w:rsidP="002D03D4"/>
        </w:tc>
        <w:tc>
          <w:tcPr>
            <w:tcW w:w="3260" w:type="dxa"/>
          </w:tcPr>
          <w:p w14:paraId="70BF8953" w14:textId="77777777" w:rsidR="001C3853" w:rsidRPr="002D03D4" w:rsidRDefault="001C3853" w:rsidP="002D03D4"/>
        </w:tc>
      </w:tr>
      <w:tr w:rsidR="001C3853" w:rsidRPr="00EE4CE1" w14:paraId="05303994" w14:textId="77777777" w:rsidTr="001C3853">
        <w:tc>
          <w:tcPr>
            <w:tcW w:w="3544" w:type="dxa"/>
          </w:tcPr>
          <w:p w14:paraId="5BED9EEE" w14:textId="77010D92" w:rsidR="001C3853" w:rsidRPr="002D03D4" w:rsidRDefault="0018436D" w:rsidP="002D03D4">
            <w:r w:rsidRPr="0018436D">
              <w:t>Voldoet het vervoermateriaal aan de veiligheidsnormen? (bv. wandelwagen, autostoel, fietsstoel,…)</w:t>
            </w:r>
          </w:p>
        </w:tc>
        <w:tc>
          <w:tcPr>
            <w:tcW w:w="3402" w:type="dxa"/>
          </w:tcPr>
          <w:p w14:paraId="45F6F70A" w14:textId="77777777" w:rsidR="001C3853" w:rsidRPr="002D03D4" w:rsidRDefault="001C3853" w:rsidP="002D03D4"/>
        </w:tc>
        <w:tc>
          <w:tcPr>
            <w:tcW w:w="3544" w:type="dxa"/>
          </w:tcPr>
          <w:p w14:paraId="2E7007A9" w14:textId="77777777" w:rsidR="001C3853" w:rsidRPr="002D03D4" w:rsidRDefault="001C3853" w:rsidP="002D03D4"/>
        </w:tc>
        <w:tc>
          <w:tcPr>
            <w:tcW w:w="3260" w:type="dxa"/>
          </w:tcPr>
          <w:p w14:paraId="1AE2ADBF" w14:textId="77777777" w:rsidR="001C3853" w:rsidRPr="002D03D4" w:rsidRDefault="001C3853" w:rsidP="002D03D4"/>
        </w:tc>
      </w:tr>
      <w:tr w:rsidR="001C3853" w:rsidRPr="00EE4CE1" w14:paraId="397AB0A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61D974B" w14:textId="5B068AE2" w:rsidR="001C3853" w:rsidRPr="002D03D4" w:rsidRDefault="0018436D" w:rsidP="002D03D4">
            <w:r w:rsidRPr="0018436D">
              <w:t>Gebruik je het materiaal om kinderen te vervoeren correct? (bv. vastklikken, toegelaten aantal kinderen, ?...)</w:t>
            </w:r>
          </w:p>
        </w:tc>
        <w:tc>
          <w:tcPr>
            <w:tcW w:w="3402" w:type="dxa"/>
          </w:tcPr>
          <w:p w14:paraId="5841D862" w14:textId="77777777" w:rsidR="001C3853" w:rsidRPr="002D03D4" w:rsidRDefault="001C3853" w:rsidP="002D03D4"/>
        </w:tc>
        <w:tc>
          <w:tcPr>
            <w:tcW w:w="3544" w:type="dxa"/>
          </w:tcPr>
          <w:p w14:paraId="71171405" w14:textId="77777777" w:rsidR="001C3853" w:rsidRPr="002D03D4" w:rsidRDefault="001C3853" w:rsidP="002D03D4"/>
        </w:tc>
        <w:tc>
          <w:tcPr>
            <w:tcW w:w="3260" w:type="dxa"/>
          </w:tcPr>
          <w:p w14:paraId="1D67FDA7" w14:textId="77777777" w:rsidR="001C3853" w:rsidRPr="002D03D4" w:rsidRDefault="001C3853" w:rsidP="002D03D4"/>
        </w:tc>
      </w:tr>
      <w:tr w:rsidR="001C3853" w:rsidRPr="00EE4CE1" w14:paraId="53C1356B" w14:textId="77777777" w:rsidTr="001C3853">
        <w:tc>
          <w:tcPr>
            <w:tcW w:w="3544" w:type="dxa"/>
          </w:tcPr>
          <w:p w14:paraId="32D6FCD6" w14:textId="6CC5923B" w:rsidR="001C3853" w:rsidRPr="002D03D4" w:rsidRDefault="0018436D" w:rsidP="002D03D4">
            <w:r w:rsidRPr="0018436D">
              <w:t>Laat je kinderen ook zelf stappen</w:t>
            </w:r>
            <w:r w:rsidR="00F93345">
              <w:t xml:space="preserve"> of fietse</w:t>
            </w:r>
            <w:r w:rsidR="00255B04">
              <w:t>n</w:t>
            </w:r>
            <w:r w:rsidRPr="0018436D">
              <w:t>? Kan je dat op een goede manier begeleiden? Leer je hen om dat op een veilige manier te doen?</w:t>
            </w:r>
          </w:p>
        </w:tc>
        <w:tc>
          <w:tcPr>
            <w:tcW w:w="3402" w:type="dxa"/>
          </w:tcPr>
          <w:p w14:paraId="7CAE6A3E" w14:textId="77777777" w:rsidR="001C3853" w:rsidRPr="002D03D4" w:rsidRDefault="001C3853" w:rsidP="002D03D4"/>
        </w:tc>
        <w:tc>
          <w:tcPr>
            <w:tcW w:w="3544" w:type="dxa"/>
          </w:tcPr>
          <w:p w14:paraId="4A2EB7D2" w14:textId="77777777" w:rsidR="001C3853" w:rsidRPr="002D03D4" w:rsidRDefault="001C3853" w:rsidP="002D03D4"/>
        </w:tc>
        <w:tc>
          <w:tcPr>
            <w:tcW w:w="3260" w:type="dxa"/>
          </w:tcPr>
          <w:p w14:paraId="7D4ED152" w14:textId="77777777" w:rsidR="001C3853" w:rsidRPr="002D03D4" w:rsidRDefault="001C3853" w:rsidP="002D03D4"/>
        </w:tc>
      </w:tr>
      <w:tr w:rsidR="001C3853" w:rsidRPr="00EE4CE1" w14:paraId="472097D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62B22D0" w14:textId="06A3E090" w:rsidR="001C3853" w:rsidRPr="002D03D4" w:rsidRDefault="0018436D" w:rsidP="002D03D4">
            <w:r w:rsidRPr="0018436D">
              <w:t>Maak je afspraken om ervoor te zorgen dat je nooit een kind vergeet? Bv. bij vertrek, bij het afstappen van de bus,</w:t>
            </w:r>
            <w:r>
              <w:t xml:space="preserve"> </w:t>
            </w:r>
            <w:r w:rsidRPr="0018436D">
              <w:t>…</w:t>
            </w:r>
          </w:p>
        </w:tc>
        <w:tc>
          <w:tcPr>
            <w:tcW w:w="3402" w:type="dxa"/>
          </w:tcPr>
          <w:p w14:paraId="2FE35058" w14:textId="77777777" w:rsidR="001C3853" w:rsidRPr="002D03D4" w:rsidRDefault="001C3853" w:rsidP="002D03D4"/>
        </w:tc>
        <w:tc>
          <w:tcPr>
            <w:tcW w:w="3544" w:type="dxa"/>
          </w:tcPr>
          <w:p w14:paraId="3E8DFE16" w14:textId="77777777" w:rsidR="001C3853" w:rsidRPr="002D03D4" w:rsidRDefault="001C3853" w:rsidP="002D03D4"/>
        </w:tc>
        <w:tc>
          <w:tcPr>
            <w:tcW w:w="3260" w:type="dxa"/>
          </w:tcPr>
          <w:p w14:paraId="68595BB8" w14:textId="77777777" w:rsidR="001C3853" w:rsidRPr="002D03D4" w:rsidRDefault="001C3853" w:rsidP="002D03D4"/>
        </w:tc>
      </w:tr>
      <w:tr w:rsidR="00D90F49" w:rsidRPr="00EE4CE1" w14:paraId="1C0C9891" w14:textId="77777777" w:rsidTr="001C3853">
        <w:tc>
          <w:tcPr>
            <w:tcW w:w="3544" w:type="dxa"/>
          </w:tcPr>
          <w:p w14:paraId="5E6CF6C3" w14:textId="7C57C7A2" w:rsidR="00D90F49" w:rsidRPr="0018436D" w:rsidRDefault="00D45B1C" w:rsidP="002D03D4">
            <w:r w:rsidRPr="00D45B1C">
              <w:t>Maak je visueel duidelijk (bv. met een fluohesje, sjaaltje,…) welke kinderen er bij jouw groep horen? Voorzie je hierop contactgegevens (bv. een telefoonnummer) voor het geval dat er een kind verloren loopt?</w:t>
            </w:r>
          </w:p>
        </w:tc>
        <w:tc>
          <w:tcPr>
            <w:tcW w:w="3402" w:type="dxa"/>
          </w:tcPr>
          <w:p w14:paraId="1543800B" w14:textId="77777777" w:rsidR="00D90F49" w:rsidRPr="002D03D4" w:rsidRDefault="00D90F49" w:rsidP="002D03D4"/>
        </w:tc>
        <w:tc>
          <w:tcPr>
            <w:tcW w:w="3544" w:type="dxa"/>
          </w:tcPr>
          <w:p w14:paraId="5993DA5F" w14:textId="77777777" w:rsidR="00D90F49" w:rsidRPr="002D03D4" w:rsidRDefault="00D90F49" w:rsidP="002D03D4"/>
        </w:tc>
        <w:tc>
          <w:tcPr>
            <w:tcW w:w="3260" w:type="dxa"/>
          </w:tcPr>
          <w:p w14:paraId="182D4714" w14:textId="77777777" w:rsidR="00D90F49" w:rsidRPr="002D03D4" w:rsidRDefault="00D90F49" w:rsidP="002D03D4"/>
        </w:tc>
      </w:tr>
      <w:tr w:rsidR="001C3853" w:rsidRPr="00EE4CE1" w14:paraId="67673ED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86E899F" w14:textId="77777777" w:rsidR="001C3853" w:rsidRPr="000A7A8D" w:rsidRDefault="001C3853"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3A2632A" w14:textId="77777777" w:rsidR="001C3853" w:rsidRPr="000A7A8D" w:rsidRDefault="001C3853"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17C32A43" w14:textId="77777777" w:rsidR="001C3853" w:rsidRPr="000A7A8D" w:rsidRDefault="001C3853" w:rsidP="009E4374">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5390450" w14:textId="77777777" w:rsidR="001C3853" w:rsidRPr="000A7A8D" w:rsidRDefault="001C3853" w:rsidP="009E4374">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1C3853" w:rsidRPr="00EE4CE1" w14:paraId="7AAFDCEB" w14:textId="77777777" w:rsidTr="001C3853">
        <w:tc>
          <w:tcPr>
            <w:tcW w:w="3544" w:type="dxa"/>
          </w:tcPr>
          <w:p w14:paraId="7EE28668" w14:textId="094FEDDA" w:rsidR="001C3853" w:rsidRPr="002D03D4" w:rsidRDefault="001C3853" w:rsidP="002D03D4"/>
        </w:tc>
        <w:tc>
          <w:tcPr>
            <w:tcW w:w="3402" w:type="dxa"/>
          </w:tcPr>
          <w:p w14:paraId="534B4ED9" w14:textId="77777777" w:rsidR="001C3853" w:rsidRPr="002D03D4" w:rsidRDefault="001C3853" w:rsidP="002D03D4"/>
        </w:tc>
        <w:tc>
          <w:tcPr>
            <w:tcW w:w="3544" w:type="dxa"/>
          </w:tcPr>
          <w:p w14:paraId="0B1CB978" w14:textId="77777777" w:rsidR="001C3853" w:rsidRPr="002D03D4" w:rsidRDefault="001C3853" w:rsidP="002D03D4"/>
        </w:tc>
        <w:tc>
          <w:tcPr>
            <w:tcW w:w="3260" w:type="dxa"/>
          </w:tcPr>
          <w:p w14:paraId="6803F3E1" w14:textId="77777777" w:rsidR="001C3853" w:rsidRPr="002D03D4" w:rsidRDefault="001C3853" w:rsidP="002D03D4"/>
        </w:tc>
      </w:tr>
      <w:tr w:rsidR="001C3853" w:rsidRPr="00EE4CE1" w14:paraId="44FD0E5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7BB2FF0" w14:textId="77777777" w:rsidR="001C3853" w:rsidRPr="002D03D4" w:rsidRDefault="001C3853" w:rsidP="002D03D4"/>
        </w:tc>
        <w:tc>
          <w:tcPr>
            <w:tcW w:w="3402" w:type="dxa"/>
          </w:tcPr>
          <w:p w14:paraId="732ADABC" w14:textId="77777777" w:rsidR="001C3853" w:rsidRPr="002D03D4" w:rsidRDefault="001C3853" w:rsidP="002D03D4"/>
        </w:tc>
        <w:tc>
          <w:tcPr>
            <w:tcW w:w="3544" w:type="dxa"/>
          </w:tcPr>
          <w:p w14:paraId="4E164240" w14:textId="77777777" w:rsidR="001C3853" w:rsidRPr="002D03D4" w:rsidRDefault="001C3853" w:rsidP="002D03D4"/>
        </w:tc>
        <w:tc>
          <w:tcPr>
            <w:tcW w:w="3260" w:type="dxa"/>
          </w:tcPr>
          <w:p w14:paraId="46F87714" w14:textId="77777777" w:rsidR="001C3853" w:rsidRPr="002D03D4" w:rsidRDefault="001C3853" w:rsidP="002D03D4"/>
        </w:tc>
      </w:tr>
      <w:tr w:rsidR="001C3853" w:rsidRPr="00EE4CE1" w14:paraId="55034634" w14:textId="77777777" w:rsidTr="001C3853">
        <w:tc>
          <w:tcPr>
            <w:tcW w:w="3544" w:type="dxa"/>
          </w:tcPr>
          <w:p w14:paraId="3B1BCB70" w14:textId="77777777" w:rsidR="001C3853" w:rsidRPr="002D03D4" w:rsidRDefault="001C3853" w:rsidP="002D03D4"/>
        </w:tc>
        <w:tc>
          <w:tcPr>
            <w:tcW w:w="3402" w:type="dxa"/>
          </w:tcPr>
          <w:p w14:paraId="34586B7E" w14:textId="77777777" w:rsidR="001C3853" w:rsidRPr="002D03D4" w:rsidRDefault="001C3853" w:rsidP="002D03D4"/>
        </w:tc>
        <w:tc>
          <w:tcPr>
            <w:tcW w:w="3544" w:type="dxa"/>
          </w:tcPr>
          <w:p w14:paraId="3F209884" w14:textId="77777777" w:rsidR="001C3853" w:rsidRPr="002D03D4" w:rsidRDefault="001C3853" w:rsidP="002D03D4"/>
        </w:tc>
        <w:tc>
          <w:tcPr>
            <w:tcW w:w="3260" w:type="dxa"/>
          </w:tcPr>
          <w:p w14:paraId="6087CE54" w14:textId="77777777" w:rsidR="001C3853" w:rsidRPr="002D03D4" w:rsidRDefault="001C3853" w:rsidP="002D03D4"/>
        </w:tc>
      </w:tr>
    </w:tbl>
    <w:p w14:paraId="5EAED2AA" w14:textId="77777777" w:rsidR="001C3853" w:rsidRDefault="001C3853" w:rsidP="001C385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C3853" w14:paraId="63AA011E" w14:textId="77777777" w:rsidTr="009E4374">
        <w:trPr>
          <w:trHeight w:val="2696"/>
        </w:trPr>
        <w:tc>
          <w:tcPr>
            <w:tcW w:w="3535" w:type="dxa"/>
            <w:shd w:val="clear" w:color="auto" w:fill="F2F2F2" w:themeFill="background1" w:themeFillShade="F2"/>
          </w:tcPr>
          <w:p w14:paraId="73D4B3B3" w14:textId="4B256F67" w:rsidR="001C3853" w:rsidRPr="00C15CEB" w:rsidRDefault="00FC5E46" w:rsidP="009E4374">
            <w:r>
              <w:rPr>
                <w:noProof/>
              </w:rPr>
              <w:drawing>
                <wp:anchor distT="0" distB="0" distL="114300" distR="114300" simplePos="0" relativeHeight="251658251" behindDoc="0" locked="0" layoutInCell="1" allowOverlap="1" wp14:anchorId="24AE4969" wp14:editId="4A4422EA">
                  <wp:simplePos x="0" y="0"/>
                  <wp:positionH relativeFrom="column">
                    <wp:posOffset>-85725</wp:posOffset>
                  </wp:positionH>
                  <wp:positionV relativeFrom="paragraph">
                    <wp:posOffset>21590</wp:posOffset>
                  </wp:positionV>
                  <wp:extent cx="2238375" cy="1666240"/>
                  <wp:effectExtent l="0" t="0" r="9525" b="0"/>
                  <wp:wrapNone/>
                  <wp:docPr id="1984006811" name="Afbeelding 198400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5425" r="3514"/>
                          <a:stretch/>
                        </pic:blipFill>
                        <pic:spPr bwMode="auto">
                          <a:xfrm>
                            <a:off x="0" y="0"/>
                            <a:ext cx="223837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824A1E6" wp14:editId="3053A44E">
                      <wp:extent cx="304800" cy="304800"/>
                      <wp:effectExtent l="0" t="0" r="0" b="0"/>
                      <wp:docPr id="594331209" name="Rechthoek 594331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062D07" id="Rechthoe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215" w:type="dxa"/>
            <w:shd w:val="clear" w:color="auto" w:fill="F2F2F2" w:themeFill="background1" w:themeFillShade="F2"/>
          </w:tcPr>
          <w:p w14:paraId="41FEC21A" w14:textId="54C21E0A" w:rsidR="001C3853" w:rsidRPr="006B26BD" w:rsidRDefault="001C3853" w:rsidP="009E4374">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2AA27D0A" w14:textId="016B54A9" w:rsidR="00E4438E" w:rsidRDefault="00761124" w:rsidP="0018436D">
            <w:pPr>
              <w:pStyle w:val="Lijstalinea"/>
              <w:numPr>
                <w:ilvl w:val="0"/>
                <w:numId w:val="15"/>
              </w:numPr>
            </w:pPr>
            <w:r>
              <w:t xml:space="preserve">Meer info over </w:t>
            </w:r>
            <w:hyperlink r:id="rId41">
              <w:r>
                <w:rPr>
                  <w:rStyle w:val="Hyperlink"/>
                </w:rPr>
                <w:t>Veilig op stap</w:t>
              </w:r>
            </w:hyperlink>
          </w:p>
          <w:p w14:paraId="250FA141" w14:textId="77777777" w:rsidR="001C3853" w:rsidRDefault="001C3853" w:rsidP="009E4374">
            <w:pPr>
              <w:pStyle w:val="Lijstalinea"/>
              <w:ind w:left="720"/>
            </w:pPr>
          </w:p>
        </w:tc>
      </w:tr>
      <w:bookmarkEnd w:id="1"/>
    </w:tbl>
    <w:p w14:paraId="363EAF98" w14:textId="20180C47" w:rsidR="006B26BD" w:rsidRDefault="006B26BD" w:rsidP="00FC5E46"/>
    <w:sectPr w:rsidR="006B26BD" w:rsidSect="00E35C42">
      <w:footerReference w:type="even" r:id="rId42"/>
      <w:footerReference w:type="default" r:id="rId43"/>
      <w:footerReference w:type="first" r:id="rId44"/>
      <w:pgSz w:w="16838" w:h="11906" w:orient="landscape" w:code="9"/>
      <w:pgMar w:top="85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1F6C6" w14:textId="77777777" w:rsidR="0067191E" w:rsidRDefault="0067191E" w:rsidP="003D7175">
      <w:pPr>
        <w:spacing w:line="240" w:lineRule="auto"/>
      </w:pPr>
      <w:r>
        <w:separator/>
      </w:r>
    </w:p>
  </w:endnote>
  <w:endnote w:type="continuationSeparator" w:id="0">
    <w:p w14:paraId="14A95514" w14:textId="77777777" w:rsidR="0067191E" w:rsidRDefault="0067191E" w:rsidP="003D7175">
      <w:pPr>
        <w:spacing w:line="240" w:lineRule="auto"/>
      </w:pPr>
      <w:r>
        <w:continuationSeparator/>
      </w:r>
    </w:p>
  </w:endnote>
  <w:endnote w:type="continuationNotice" w:id="1">
    <w:p w14:paraId="6EE91011" w14:textId="77777777" w:rsidR="0067191E" w:rsidRDefault="006719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6C4BDF62-C934-4250-A15F-4A96791D76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FBA9"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 NUMPAGES  \* Arabic  \* MERGEFORMAT ">
      <w:r w:rsidR="00C547AB">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649E" w14:textId="612E5379" w:rsidR="00492DE1" w:rsidRDefault="00492DE1" w:rsidP="00492DE1">
    <w:pPr>
      <w:pStyle w:val="Voettekst"/>
      <w:jc w:val="right"/>
    </w:pPr>
    <w:r>
      <w:t>November 2023</w:t>
    </w:r>
  </w:p>
  <w:p w14:paraId="5077A887" w14:textId="77777777" w:rsidR="00492DE1" w:rsidRDefault="00492DE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89A6" w14:textId="6F6835E1" w:rsidR="001E5AEF" w:rsidRDefault="00EB0C31">
    <w:pPr>
      <w:pStyle w:val="Voettekst"/>
    </w:pPr>
    <w:r>
      <w:rPr>
        <w:noProof/>
      </w:rPr>
      <w:drawing>
        <wp:inline distT="0" distB="0" distL="0" distR="0" wp14:anchorId="3A58E0D4" wp14:editId="2C13F915">
          <wp:extent cx="1280160" cy="542290"/>
          <wp:effectExtent l="0" t="0" r="0" b="0"/>
          <wp:docPr id="1269635579" name="Afbeelding 126963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542290"/>
                  </a:xfrm>
                  <a:prstGeom prst="rect">
                    <a:avLst/>
                  </a:prstGeom>
                  <a:noFill/>
                </pic:spPr>
              </pic:pic>
            </a:graphicData>
          </a:graphic>
        </wp:inline>
      </w:drawing>
    </w:r>
    <w:r w:rsidR="007074D9">
      <w:tab/>
    </w:r>
    <w:r w:rsidR="007074D9">
      <w:tab/>
    </w:r>
    <w:r w:rsidR="007074D9">
      <w:tab/>
    </w:r>
    <w:r w:rsidR="007074D9">
      <w:tab/>
    </w:r>
    <w:r w:rsidR="007074D9">
      <w:tab/>
    </w:r>
    <w:r w:rsidR="007074D9">
      <w:tab/>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6460E" w14:textId="77777777" w:rsidR="0067191E" w:rsidRDefault="0067191E" w:rsidP="003D7175">
      <w:pPr>
        <w:spacing w:line="240" w:lineRule="auto"/>
      </w:pPr>
      <w:r>
        <w:separator/>
      </w:r>
    </w:p>
  </w:footnote>
  <w:footnote w:type="continuationSeparator" w:id="0">
    <w:p w14:paraId="5C11BE90" w14:textId="77777777" w:rsidR="0067191E" w:rsidRDefault="0067191E" w:rsidP="003D7175">
      <w:pPr>
        <w:spacing w:line="240" w:lineRule="auto"/>
      </w:pPr>
      <w:r>
        <w:continuationSeparator/>
      </w:r>
    </w:p>
  </w:footnote>
  <w:footnote w:type="continuationNotice" w:id="1">
    <w:p w14:paraId="39CBFA71" w14:textId="77777777" w:rsidR="0067191E" w:rsidRDefault="0067191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766AB0"/>
    <w:multiLevelType w:val="hybridMultilevel"/>
    <w:tmpl w:val="6AA017C2"/>
    <w:lvl w:ilvl="0" w:tplc="0813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511678"/>
    <w:multiLevelType w:val="hybridMultilevel"/>
    <w:tmpl w:val="6EAC247A"/>
    <w:lvl w:ilvl="0" w:tplc="3CC6E55C">
      <w:start w:val="1"/>
      <w:numFmt w:val="decimal"/>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25107F"/>
    <w:multiLevelType w:val="hybridMultilevel"/>
    <w:tmpl w:val="F844FE1E"/>
    <w:lvl w:ilvl="0" w:tplc="08130001">
      <w:start w:val="1"/>
      <w:numFmt w:val="bullet"/>
      <w:lvlText w:val=""/>
      <w:lvlJc w:val="left"/>
      <w:pPr>
        <w:ind w:left="-414" w:hanging="360"/>
      </w:pPr>
      <w:rPr>
        <w:rFonts w:ascii="Symbol" w:hAnsi="Symbol" w:hint="default"/>
      </w:rPr>
    </w:lvl>
    <w:lvl w:ilvl="1" w:tplc="08130003" w:tentative="1">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F67CE"/>
    <w:multiLevelType w:val="hybridMultilevel"/>
    <w:tmpl w:val="36EC60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81826B3"/>
    <w:multiLevelType w:val="hybridMultilevel"/>
    <w:tmpl w:val="0368F4D8"/>
    <w:lvl w:ilvl="0" w:tplc="0813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1206CBC2"/>
    <w:lvl w:ilvl="0">
      <w:start w:val="1"/>
      <w:numFmt w:val="decimal"/>
      <w:pStyle w:val="Kop1"/>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663317939">
    <w:abstractNumId w:val="14"/>
  </w:num>
  <w:num w:numId="2" w16cid:durableId="503587787">
    <w:abstractNumId w:val="8"/>
  </w:num>
  <w:num w:numId="3" w16cid:durableId="1923029508">
    <w:abstractNumId w:val="15"/>
  </w:num>
  <w:num w:numId="4" w16cid:durableId="1136526824">
    <w:abstractNumId w:val="13"/>
  </w:num>
  <w:num w:numId="5" w16cid:durableId="1858888867">
    <w:abstractNumId w:val="5"/>
  </w:num>
  <w:num w:numId="6" w16cid:durableId="1179925936">
    <w:abstractNumId w:val="0"/>
  </w:num>
  <w:num w:numId="7" w16cid:durableId="874778016">
    <w:abstractNumId w:val="11"/>
  </w:num>
  <w:num w:numId="8" w16cid:durableId="2047756729">
    <w:abstractNumId w:val="9"/>
  </w:num>
  <w:num w:numId="9" w16cid:durableId="38554124">
    <w:abstractNumId w:val="7"/>
  </w:num>
  <w:num w:numId="10" w16cid:durableId="569925947">
    <w:abstractNumId w:val="3"/>
  </w:num>
  <w:num w:numId="11" w16cid:durableId="1704593600">
    <w:abstractNumId w:val="10"/>
  </w:num>
  <w:num w:numId="12" w16cid:durableId="2146392784">
    <w:abstractNumId w:val="4"/>
  </w:num>
  <w:num w:numId="13" w16cid:durableId="377323136">
    <w:abstractNumId w:val="12"/>
  </w:num>
  <w:num w:numId="14" w16cid:durableId="986930857">
    <w:abstractNumId w:val="6"/>
  </w:num>
  <w:num w:numId="15" w16cid:durableId="769202165">
    <w:abstractNumId w:val="1"/>
  </w:num>
  <w:num w:numId="16" w16cid:durableId="160322036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gutterAtTop/>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6C"/>
    <w:rsid w:val="00030062"/>
    <w:rsid w:val="0006003C"/>
    <w:rsid w:val="0008063E"/>
    <w:rsid w:val="000A7A8D"/>
    <w:rsid w:val="000C4C8A"/>
    <w:rsid w:val="000D26D8"/>
    <w:rsid w:val="000D68EF"/>
    <w:rsid w:val="000D69DF"/>
    <w:rsid w:val="00105365"/>
    <w:rsid w:val="00125093"/>
    <w:rsid w:val="00144122"/>
    <w:rsid w:val="001549AB"/>
    <w:rsid w:val="0017116C"/>
    <w:rsid w:val="0018436D"/>
    <w:rsid w:val="00193EF3"/>
    <w:rsid w:val="001A5809"/>
    <w:rsid w:val="001A6FAD"/>
    <w:rsid w:val="001C3853"/>
    <w:rsid w:val="001C482A"/>
    <w:rsid w:val="001C4864"/>
    <w:rsid w:val="001C6A95"/>
    <w:rsid w:val="001E5AEF"/>
    <w:rsid w:val="0022623F"/>
    <w:rsid w:val="00232AE4"/>
    <w:rsid w:val="00255B04"/>
    <w:rsid w:val="002A528F"/>
    <w:rsid w:val="002D03D4"/>
    <w:rsid w:val="002D4D34"/>
    <w:rsid w:val="002F34CD"/>
    <w:rsid w:val="00346CE6"/>
    <w:rsid w:val="00372B5B"/>
    <w:rsid w:val="003D01B9"/>
    <w:rsid w:val="003D2915"/>
    <w:rsid w:val="003D7175"/>
    <w:rsid w:val="003E5E4E"/>
    <w:rsid w:val="003F2C3C"/>
    <w:rsid w:val="004002FF"/>
    <w:rsid w:val="00416E4E"/>
    <w:rsid w:val="00430A5C"/>
    <w:rsid w:val="00447FD0"/>
    <w:rsid w:val="00451460"/>
    <w:rsid w:val="00466C48"/>
    <w:rsid w:val="00467133"/>
    <w:rsid w:val="004834D0"/>
    <w:rsid w:val="00492DE1"/>
    <w:rsid w:val="004D1B10"/>
    <w:rsid w:val="004D32DC"/>
    <w:rsid w:val="004F26F7"/>
    <w:rsid w:val="00581AE9"/>
    <w:rsid w:val="005A7304"/>
    <w:rsid w:val="005B2E9A"/>
    <w:rsid w:val="005E7338"/>
    <w:rsid w:val="005F141C"/>
    <w:rsid w:val="005F7B0E"/>
    <w:rsid w:val="00614229"/>
    <w:rsid w:val="00623527"/>
    <w:rsid w:val="00644273"/>
    <w:rsid w:val="006477BA"/>
    <w:rsid w:val="00655F15"/>
    <w:rsid w:val="00666A27"/>
    <w:rsid w:val="0067191E"/>
    <w:rsid w:val="00685F35"/>
    <w:rsid w:val="006B26BD"/>
    <w:rsid w:val="006C19E5"/>
    <w:rsid w:val="006E442F"/>
    <w:rsid w:val="007074D9"/>
    <w:rsid w:val="007130FD"/>
    <w:rsid w:val="007365C3"/>
    <w:rsid w:val="00746612"/>
    <w:rsid w:val="00754954"/>
    <w:rsid w:val="00761124"/>
    <w:rsid w:val="007A14C0"/>
    <w:rsid w:val="007B2523"/>
    <w:rsid w:val="007B2D67"/>
    <w:rsid w:val="007D0858"/>
    <w:rsid w:val="007F79C5"/>
    <w:rsid w:val="00823BE1"/>
    <w:rsid w:val="0083501C"/>
    <w:rsid w:val="0084493D"/>
    <w:rsid w:val="00846B7F"/>
    <w:rsid w:val="00876641"/>
    <w:rsid w:val="008843F3"/>
    <w:rsid w:val="008B6971"/>
    <w:rsid w:val="008C33DF"/>
    <w:rsid w:val="008F7FD7"/>
    <w:rsid w:val="0091017C"/>
    <w:rsid w:val="00914F17"/>
    <w:rsid w:val="00915792"/>
    <w:rsid w:val="00940A53"/>
    <w:rsid w:val="009435B8"/>
    <w:rsid w:val="0098272C"/>
    <w:rsid w:val="009830C3"/>
    <w:rsid w:val="009B0D00"/>
    <w:rsid w:val="009E285F"/>
    <w:rsid w:val="00A1422D"/>
    <w:rsid w:val="00A27E81"/>
    <w:rsid w:val="00A60231"/>
    <w:rsid w:val="00A65D89"/>
    <w:rsid w:val="00AA1598"/>
    <w:rsid w:val="00AA32D6"/>
    <w:rsid w:val="00AB1B50"/>
    <w:rsid w:val="00AD7F9D"/>
    <w:rsid w:val="00AF32FF"/>
    <w:rsid w:val="00B3080B"/>
    <w:rsid w:val="00B7061C"/>
    <w:rsid w:val="00B734BE"/>
    <w:rsid w:val="00B92989"/>
    <w:rsid w:val="00B95E69"/>
    <w:rsid w:val="00BC1F72"/>
    <w:rsid w:val="00BD623E"/>
    <w:rsid w:val="00C13DBD"/>
    <w:rsid w:val="00C15CEB"/>
    <w:rsid w:val="00C17A8A"/>
    <w:rsid w:val="00C547AB"/>
    <w:rsid w:val="00C615D1"/>
    <w:rsid w:val="00CC508C"/>
    <w:rsid w:val="00CC7AB2"/>
    <w:rsid w:val="00CD2C1E"/>
    <w:rsid w:val="00D179B1"/>
    <w:rsid w:val="00D45B1C"/>
    <w:rsid w:val="00D57F48"/>
    <w:rsid w:val="00D70FF3"/>
    <w:rsid w:val="00D90F49"/>
    <w:rsid w:val="00D9331A"/>
    <w:rsid w:val="00D94545"/>
    <w:rsid w:val="00DA486B"/>
    <w:rsid w:val="00DC07DE"/>
    <w:rsid w:val="00DD7038"/>
    <w:rsid w:val="00E33FB3"/>
    <w:rsid w:val="00E35C42"/>
    <w:rsid w:val="00E4438E"/>
    <w:rsid w:val="00E848D4"/>
    <w:rsid w:val="00E92D10"/>
    <w:rsid w:val="00EB0C31"/>
    <w:rsid w:val="00ED46C2"/>
    <w:rsid w:val="00EE20D5"/>
    <w:rsid w:val="00EE4CE1"/>
    <w:rsid w:val="00EE6E16"/>
    <w:rsid w:val="00F03506"/>
    <w:rsid w:val="00F333AA"/>
    <w:rsid w:val="00F61ADE"/>
    <w:rsid w:val="00F625E3"/>
    <w:rsid w:val="00F72F04"/>
    <w:rsid w:val="00F75A8F"/>
    <w:rsid w:val="00F7605D"/>
    <w:rsid w:val="00F87B1F"/>
    <w:rsid w:val="00F93345"/>
    <w:rsid w:val="00F96338"/>
    <w:rsid w:val="00FA030F"/>
    <w:rsid w:val="00FA24F3"/>
    <w:rsid w:val="00FC5E46"/>
    <w:rsid w:val="00FC7F5A"/>
    <w:rsid w:val="00FD100F"/>
    <w:rsid w:val="00FD7758"/>
    <w:rsid w:val="00FE7131"/>
    <w:rsid w:val="0B75C19D"/>
    <w:rsid w:val="0D1191FE"/>
    <w:rsid w:val="103A22F8"/>
    <w:rsid w:val="1562324A"/>
    <w:rsid w:val="19D6ECA9"/>
    <w:rsid w:val="25D495E7"/>
    <w:rsid w:val="2ACA204E"/>
    <w:rsid w:val="2C2EF604"/>
    <w:rsid w:val="37EBBC78"/>
    <w:rsid w:val="48F5A335"/>
    <w:rsid w:val="4F6755F1"/>
    <w:rsid w:val="5782EE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34759"/>
  <w15:chartTrackingRefBased/>
  <w15:docId w15:val="{6F82F3D8-AC31-463A-B45E-88605231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03D4"/>
    <w:pPr>
      <w:tabs>
        <w:tab w:val="left" w:pos="3686"/>
      </w:tabs>
      <w:spacing w:after="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84493D"/>
    <w:pPr>
      <w:keepNext/>
      <w:keepLines/>
      <w:numPr>
        <w:numId w:val="16"/>
      </w:numPr>
      <w:spacing w:before="200" w:after="240" w:line="400" w:lineRule="exact"/>
      <w:ind w:left="357" w:hanging="357"/>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84493D"/>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table" w:styleId="Onopgemaaktetabel1">
    <w:name w:val="Plain Table 1"/>
    <w:basedOn w:val="Standaardtabel"/>
    <w:uiPriority w:val="41"/>
    <w:rsid w:val="00C15CEB"/>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3">
    <w:name w:val="Grid Table 4 Accent 3"/>
    <w:basedOn w:val="Standaardtabel"/>
    <w:uiPriority w:val="49"/>
    <w:rsid w:val="00A27E81"/>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4">
    <w:name w:val="Grid Table 4 Accent 4"/>
    <w:basedOn w:val="Standaardtabel"/>
    <w:uiPriority w:val="49"/>
    <w:rsid w:val="00A27E81"/>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6">
    <w:name w:val="Grid Table 4 Accent 6"/>
    <w:basedOn w:val="Standaardtabel"/>
    <w:uiPriority w:val="49"/>
    <w:rsid w:val="00A27E81"/>
    <w:pPr>
      <w:spacing w:after="0" w:line="240" w:lineRule="auto"/>
    </w:pPr>
    <w:tblPr>
      <w:tblStyleRowBandSize w:val="1"/>
      <w:tblStyleColBandSize w:val="1"/>
      <w:tblBorders>
        <w:top w:val="single" w:sz="4" w:space="0" w:color="63DEDE" w:themeColor="accent6" w:themeTint="99"/>
        <w:left w:val="single" w:sz="4" w:space="0" w:color="63DEDE" w:themeColor="accent6" w:themeTint="99"/>
        <w:bottom w:val="single" w:sz="4" w:space="0" w:color="63DEDE" w:themeColor="accent6" w:themeTint="99"/>
        <w:right w:val="single" w:sz="4" w:space="0" w:color="63DEDE" w:themeColor="accent6" w:themeTint="99"/>
        <w:insideH w:val="single" w:sz="4" w:space="0" w:color="63DEDE" w:themeColor="accent6" w:themeTint="99"/>
        <w:insideV w:val="single" w:sz="4" w:space="0" w:color="63DEDE" w:themeColor="accent6" w:themeTint="99"/>
      </w:tblBorders>
    </w:tblPr>
    <w:tblStylePr w:type="firstRow">
      <w:rPr>
        <w:b/>
        <w:bCs/>
        <w:color w:val="FFFFFF" w:themeColor="background1"/>
      </w:rPr>
      <w:tblPr/>
      <w:tcPr>
        <w:tcBorders>
          <w:top w:val="single" w:sz="4" w:space="0" w:color="22A4A4" w:themeColor="accent6"/>
          <w:left w:val="single" w:sz="4" w:space="0" w:color="22A4A4" w:themeColor="accent6"/>
          <w:bottom w:val="single" w:sz="4" w:space="0" w:color="22A4A4" w:themeColor="accent6"/>
          <w:right w:val="single" w:sz="4" w:space="0" w:color="22A4A4" w:themeColor="accent6"/>
          <w:insideH w:val="nil"/>
          <w:insideV w:val="nil"/>
        </w:tcBorders>
        <w:shd w:val="clear" w:color="auto" w:fill="22A4A4" w:themeFill="accent6"/>
      </w:tcPr>
    </w:tblStylePr>
    <w:tblStylePr w:type="lastRow">
      <w:rPr>
        <w:b/>
        <w:bCs/>
      </w:rPr>
      <w:tblPr/>
      <w:tcPr>
        <w:tcBorders>
          <w:top w:val="double" w:sz="4" w:space="0" w:color="22A4A4" w:themeColor="accent6"/>
        </w:tcBorders>
      </w:tcPr>
    </w:tblStylePr>
    <w:tblStylePr w:type="firstCol">
      <w:rPr>
        <w:b/>
        <w:bCs/>
      </w:rPr>
    </w:tblStylePr>
    <w:tblStylePr w:type="lastCol">
      <w:rPr>
        <w:b/>
        <w:bCs/>
      </w:rPr>
    </w:tblStylePr>
    <w:tblStylePr w:type="band1Vert">
      <w:tblPr/>
      <w:tcPr>
        <w:shd w:val="clear" w:color="auto" w:fill="CBF4F4" w:themeFill="accent6" w:themeFillTint="33"/>
      </w:tcPr>
    </w:tblStylePr>
    <w:tblStylePr w:type="band1Horz">
      <w:tblPr/>
      <w:tcPr>
        <w:shd w:val="clear" w:color="auto" w:fill="CBF4F4" w:themeFill="accent6" w:themeFillTint="33"/>
      </w:tcPr>
    </w:tblStylePr>
  </w:style>
  <w:style w:type="table" w:styleId="Rastertabel5donker-Accent6">
    <w:name w:val="Grid Table 5 Dark Accent 6"/>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A4A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A4A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A4A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A4A4" w:themeFill="accent6"/>
      </w:tcPr>
    </w:tblStylePr>
    <w:tblStylePr w:type="band1Vert">
      <w:tblPr/>
      <w:tcPr>
        <w:shd w:val="clear" w:color="auto" w:fill="97E9E9" w:themeFill="accent6" w:themeFillTint="66"/>
      </w:tcPr>
    </w:tblStylePr>
    <w:tblStylePr w:type="band1Horz">
      <w:tblPr/>
      <w:tcPr>
        <w:shd w:val="clear" w:color="auto" w:fill="97E9E9" w:themeFill="accent6" w:themeFillTint="66"/>
      </w:tcPr>
    </w:tblStylePr>
  </w:style>
  <w:style w:type="table" w:styleId="Rastertabel5donker-Accent5">
    <w:name w:val="Grid Table 5 Dark Accent 5"/>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A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5"/>
      </w:tcPr>
    </w:tblStylePr>
    <w:tblStylePr w:type="band1Vert">
      <w:tblPr/>
      <w:tcPr>
        <w:shd w:val="clear" w:color="auto" w:fill="FF75B7" w:themeFill="accent5" w:themeFillTint="66"/>
      </w:tcPr>
    </w:tblStylePr>
    <w:tblStylePr w:type="band1Horz">
      <w:tblPr/>
      <w:tcPr>
        <w:shd w:val="clear" w:color="auto" w:fill="FF75B7" w:themeFill="accent5" w:themeFillTint="66"/>
      </w:tcPr>
    </w:tblStylePr>
  </w:style>
  <w:style w:type="table" w:styleId="Rastertabel4-Accent2">
    <w:name w:val="Grid Table 4 Accent 2"/>
    <w:basedOn w:val="Standaardtabel"/>
    <w:uiPriority w:val="49"/>
    <w:rsid w:val="00A27E81"/>
    <w:pPr>
      <w:spacing w:after="0" w:line="240" w:lineRule="auto"/>
    </w:p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color w:val="FFFFFF" w:themeColor="background1"/>
      </w:rPr>
      <w:tblPr/>
      <w:tcPr>
        <w:tcBorders>
          <w:top w:val="single" w:sz="4" w:space="0" w:color="22A4A4" w:themeColor="accent2"/>
          <w:left w:val="single" w:sz="4" w:space="0" w:color="22A4A4" w:themeColor="accent2"/>
          <w:bottom w:val="single" w:sz="4" w:space="0" w:color="22A4A4" w:themeColor="accent2"/>
          <w:right w:val="single" w:sz="4" w:space="0" w:color="22A4A4" w:themeColor="accent2"/>
          <w:insideH w:val="nil"/>
          <w:insideV w:val="nil"/>
        </w:tcBorders>
        <w:shd w:val="clear" w:color="auto" w:fill="22A4A4" w:themeFill="accent2"/>
      </w:tcPr>
    </w:tblStylePr>
    <w:tblStylePr w:type="lastRow">
      <w:rPr>
        <w:b/>
        <w:bCs/>
      </w:rPr>
      <w:tblPr/>
      <w:tcPr>
        <w:tcBorders>
          <w:top w:val="double" w:sz="4" w:space="0" w:color="22A4A4" w:themeColor="accent2"/>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table" w:styleId="Rastertabel6kleurrijk-Accent2">
    <w:name w:val="Grid Table 6 Colorful Accent 2"/>
    <w:basedOn w:val="Standaardtabel"/>
    <w:uiPriority w:val="51"/>
    <w:rsid w:val="00A27E81"/>
    <w:pPr>
      <w:spacing w:after="0" w:line="240" w:lineRule="auto"/>
    </w:pPr>
    <w:rPr>
      <w:color w:val="197A7A" w:themeColor="accent2" w:themeShade="BF"/>
    </w:r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rPr>
      <w:tblPr/>
      <w:tcPr>
        <w:tcBorders>
          <w:bottom w:val="single" w:sz="12" w:space="0" w:color="63DEDE" w:themeColor="accent2" w:themeTint="99"/>
        </w:tcBorders>
      </w:tcPr>
    </w:tblStylePr>
    <w:tblStylePr w:type="lastRow">
      <w:rPr>
        <w:b/>
        <w:bCs/>
      </w:rPr>
      <w:tblPr/>
      <w:tcPr>
        <w:tcBorders>
          <w:top w:val="double" w:sz="4" w:space="0" w:color="63DEDE" w:themeColor="accent2" w:themeTint="99"/>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character" w:styleId="Hyperlink">
    <w:name w:val="Hyperlink"/>
    <w:basedOn w:val="Standaardalinea-lettertype"/>
    <w:uiPriority w:val="99"/>
    <w:unhideWhenUsed/>
    <w:rsid w:val="006B26BD"/>
    <w:rPr>
      <w:color w:val="A50050" w:themeColor="text1"/>
      <w:u w:val="single"/>
    </w:rPr>
  </w:style>
  <w:style w:type="character" w:styleId="Onopgelostemelding">
    <w:name w:val="Unresolved Mention"/>
    <w:basedOn w:val="Standaardalinea-lettertype"/>
    <w:uiPriority w:val="99"/>
    <w:semiHidden/>
    <w:unhideWhenUsed/>
    <w:rsid w:val="006B26BD"/>
    <w:rPr>
      <w:color w:val="605E5C"/>
      <w:shd w:val="clear" w:color="auto" w:fill="E1DFDD"/>
    </w:rPr>
  </w:style>
  <w:style w:type="character" w:styleId="GevolgdeHyperlink">
    <w:name w:val="FollowedHyperlink"/>
    <w:basedOn w:val="Standaardalinea-lettertype"/>
    <w:uiPriority w:val="99"/>
    <w:semiHidden/>
    <w:unhideWhenUsed/>
    <w:rsid w:val="00D933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www.kindengezin.be/nl/professionelen/sector/kinderopvang/kwaliteit-de-opvang/buitenspelen-de-opvang/buiten-slapen" TargetMode="External"/><Relationship Id="rId21" Type="http://schemas.openxmlformats.org/officeDocument/2006/relationships/image" Target="media/image7.png"/><Relationship Id="rId34" Type="http://schemas.openxmlformats.org/officeDocument/2006/relationships/hyperlink" Target="https://www.kindengezin.be/nl/thema/veiligheid/veilig-omgaan-met-dieren"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kindengezin.be/nl/thema/veiligheid/veilig-wonen/hoe-zorg-je-voor-veilig-kindermeubilai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kinderveiligheid.nl/adviezen/tips-en-advies/spelen-op-een-luchtkussen-zo-hou-je-het-leuk-en-veilig" TargetMode="External"/><Relationship Id="rId32" Type="http://schemas.openxmlformats.org/officeDocument/2006/relationships/hyperlink" Target="https://www.kindengezin.be/nl/thema/veiligheid/veilig-en-aan-het-water" TargetMode="External"/><Relationship Id="rId37" Type="http://schemas.openxmlformats.org/officeDocument/2006/relationships/hyperlink" Target="https://www.kindengezin.be/nl/professionelen/sector/kinderopvang/kwaliteit-de-opvang/veiligheid-de-opvang"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www.zorg-en-gezondheid.be/leidraad-omgevingsfactoren-voor-de-kinderopvang"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https://www.antigifcentrum.be/natuur/planten-0" TargetMode="External"/><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economie.fgov.be/nl/themas/kwaliteit-veiligheid/veiligheid-van-goederen-en/specifieke-reglementeringen/vrijetijdsactiviteiten/veiligheid-van-speelterreinen" TargetMode="External"/><Relationship Id="rId27" Type="http://schemas.openxmlformats.org/officeDocument/2006/relationships/hyperlink" Target="https://economie.fgov.be/nl/publicaties/handboek-veiligheid-van" TargetMode="External"/><Relationship Id="rId30" Type="http://schemas.openxmlformats.org/officeDocument/2006/relationships/hyperlink" Target="https://www.kindengezin.be/nl/thema/reizen-met-kinderen/bescherming-tegen-zon-en-warmte" TargetMode="External"/><Relationship Id="rId35" Type="http://schemas.openxmlformats.org/officeDocument/2006/relationships/hyperlink" Target="https://www.kindengezin.be/nl/thema/gezondheid-en-vaccinatie/insecten-en-beestjes"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loosepartsplay.be/blog/infographic-risicoanalyse-bij-loose-parts-play-14/" TargetMode="External"/><Relationship Id="rId33" Type="http://schemas.openxmlformats.org/officeDocument/2006/relationships/image" Target="media/image12.jpeg"/><Relationship Id="rId38" Type="http://schemas.openxmlformats.org/officeDocument/2006/relationships/hyperlink" Target="https://politeia.be/nl/publicaties/269144-buitenslapen+cahierreeks+kinderopvang" TargetMode="External"/><Relationship Id="rId46" Type="http://schemas.openxmlformats.org/officeDocument/2006/relationships/glossaryDocument" Target="glossary/document.xml"/><Relationship Id="rId20" Type="http://schemas.openxmlformats.org/officeDocument/2006/relationships/hyperlink" Target="http://www.zonderisgezonder.be/" TargetMode="External"/><Relationship Id="rId41" Type="http://schemas.openxmlformats.org/officeDocument/2006/relationships/hyperlink" Target="https://www.kindengezin.be/nl/thema/veiligheid/veilig-op-sta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leeg_document_opgroei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4F86238DA453D84B77ED6BE02AEBD"/>
        <w:category>
          <w:name w:val="Algemeen"/>
          <w:gallery w:val="placeholder"/>
        </w:category>
        <w:types>
          <w:type w:val="bbPlcHdr"/>
        </w:types>
        <w:behaviors>
          <w:behavior w:val="content"/>
        </w:behaviors>
        <w:guid w:val="{39690C82-8ACD-42E7-B1E6-7EF7B4A6852B}"/>
      </w:docPartPr>
      <w:docPartBody>
        <w:p w:rsidR="009D2BAD" w:rsidRDefault="008836C5" w:rsidP="008836C5">
          <w:pPr>
            <w:pStyle w:val="2974F86238DA453D84B77ED6BE02AEBD2"/>
          </w:pPr>
          <w:r w:rsidRPr="00B908D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C5"/>
    <w:rsid w:val="001954AC"/>
    <w:rsid w:val="0020467C"/>
    <w:rsid w:val="00540640"/>
    <w:rsid w:val="0072226B"/>
    <w:rsid w:val="008836C5"/>
    <w:rsid w:val="00895AD5"/>
    <w:rsid w:val="00896D15"/>
    <w:rsid w:val="00975765"/>
    <w:rsid w:val="009B7D6E"/>
    <w:rsid w:val="009D2BAD"/>
    <w:rsid w:val="00A56DD0"/>
    <w:rsid w:val="00CE1B9E"/>
    <w:rsid w:val="00E80F17"/>
    <w:rsid w:val="00F90B4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836C5"/>
    <w:rPr>
      <w:color w:val="808080"/>
    </w:rPr>
  </w:style>
  <w:style w:type="paragraph" w:customStyle="1" w:styleId="2974F86238DA453D84B77ED6BE02AEBD2">
    <w:name w:val="2974F86238DA453D84B77ED6BE02AEBD2"/>
    <w:rsid w:val="008836C5"/>
    <w:pPr>
      <w:tabs>
        <w:tab w:val="left" w:pos="3686"/>
      </w:tabs>
      <w:spacing w:after="270" w:line="270" w:lineRule="exact"/>
    </w:pPr>
    <w:rPr>
      <w:rFonts w:ascii="Flanders Art Sans" w:eastAsiaTheme="minorHAnsi" w:hAnsi="Flanders Art Sans"/>
      <w:color w:val="171717" w:themeColor="background2" w:themeShade="1A"/>
      <w:kern w:val="0"/>
      <w:lang w:eastAsia="en-US"/>
      <w14:ligatures w14:val="none"/>
    </w:rPr>
  </w:style>
  <w:style w:type="paragraph" w:customStyle="1" w:styleId="78B217D8B77E4F10B3717FD5CA396269">
    <w:name w:val="78B217D8B77E4F10B3717FD5CA396269"/>
    <w:rsid w:val="009757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224871D5209488FA510925C50178B" ma:contentTypeVersion="21" ma:contentTypeDescription="Een nieuw document maken." ma:contentTypeScope="" ma:versionID="6749f40de13b3a13bd98c1fc89bcad50">
  <xsd:schema xmlns:xsd="http://www.w3.org/2001/XMLSchema" xmlns:xs="http://www.w3.org/2001/XMLSchema" xmlns:p="http://schemas.microsoft.com/office/2006/metadata/properties" xmlns:ns2="87f96f43-51f6-487b-be0e-d39a9831d205" xmlns:ns3="5e3f717c-31f6-4833-bd0f-50c041ee3a05" xmlns:ns4="375a40c8-6989-454a-a105-68b251b36266" targetNamespace="http://schemas.microsoft.com/office/2006/metadata/properties" ma:root="true" ma:fieldsID="0bde908a759539086950fbcde741982b" ns2:_="" ns3:_="" ns4:_="">
    <xsd:import namespace="87f96f43-51f6-487b-be0e-d39a9831d205"/>
    <xsd:import namespace="5e3f717c-31f6-4833-bd0f-50c041ee3a05"/>
    <xsd:import namespace="375a40c8-6989-454a-a105-68b251b36266"/>
    <xsd:element name="properties">
      <xsd:complexType>
        <xsd:sequence>
          <xsd:element name="documentManagement">
            <xsd:complexType>
              <xsd:all>
                <xsd:element ref="ns2:_dlc_DocId" minOccurs="0"/>
                <xsd:element ref="ns2:_dlc_DocIdUrl" minOccurs="0"/>
                <xsd:element ref="ns2:_dlc_DocIdPersistId" minOccurs="0"/>
                <xsd:element ref="ns3:p4692e9f59d344bf86f46283f9ffcb92" minOccurs="0"/>
                <xsd:element ref="ns2:TaxCatchAll" minOccurs="0"/>
                <xsd:element ref="ns4:MediaServiceMetadata" minOccurs="0"/>
                <xsd:element ref="ns4:MediaServiceFastMetadata"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96f43-51f6-487b-be0e-d39a9831d2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3" nillable="true" ma:displayName="Taxonomy Catch All Column" ma:hidden="true" ma:list="{4d6146c0-08c0-411f-8e81-44a378d2591c}" ma:internalName="TaxCatchAll" ma:showField="CatchAllData" ma:web="87f96f43-51f6-487b-be0e-d39a9831d2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5a40c8-6989-454a-a105-68b251b362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5a40c8-6989-454a-a105-68b251b36266">
      <Terms xmlns="http://schemas.microsoft.com/office/infopath/2007/PartnerControls"/>
    </lcf76f155ced4ddcb4097134ff3c332f>
    <p4692e9f59d344bf86f46283f9ffcb92 xmlns="5e3f717c-31f6-4833-bd0f-50c041ee3a05">
      <Terms xmlns="http://schemas.microsoft.com/office/infopath/2007/PartnerControls"/>
    </p4692e9f59d344bf86f46283f9ffcb92>
    <TaxCatchAll xmlns="87f96f43-51f6-487b-be0e-d39a9831d205" xsi:nil="true"/>
    <_dlc_DocId xmlns="87f96f43-51f6-487b-be0e-d39a9831d205">AEJJWAPPMYC7-31728895-1321</_dlc_DocId>
    <_dlc_DocIdUrl xmlns="87f96f43-51f6-487b-be0e-d39a9831d205">
      <Url>https://kindengezin.sharepoint.com/sites/VeiligheidTeamsite/_layouts/15/DocIdRedir.aspx?ID=AEJJWAPPMYC7-31728895-1321</Url>
      <Description>AEJJWAPPMYC7-31728895-1321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8B6A56-4BC1-4B53-8FA2-8F8ADBC96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96f43-51f6-487b-be0e-d39a9831d205"/>
    <ds:schemaRef ds:uri="5e3f717c-31f6-4833-bd0f-50c041ee3a05"/>
    <ds:schemaRef ds:uri="375a40c8-6989-454a-a105-68b251b36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ED0859-116D-4AA3-B2CA-B667275D6404}">
  <ds:schemaRefs>
    <ds:schemaRef ds:uri="http://schemas.openxmlformats.org/officeDocument/2006/bibliography"/>
  </ds:schemaRefs>
</ds:datastoreItem>
</file>

<file path=customXml/itemProps3.xml><?xml version="1.0" encoding="utf-8"?>
<ds:datastoreItem xmlns:ds="http://schemas.openxmlformats.org/officeDocument/2006/customXml" ds:itemID="{B90B507F-F3FD-4DDA-A7DD-A98553C6D07B}">
  <ds:schemaRefs>
    <ds:schemaRef ds:uri="http://schemas.microsoft.com/sharepoint/events"/>
  </ds:schemaRefs>
</ds:datastoreItem>
</file>

<file path=customXml/itemProps4.xml><?xml version="1.0" encoding="utf-8"?>
<ds:datastoreItem xmlns:ds="http://schemas.openxmlformats.org/officeDocument/2006/customXml" ds:itemID="{0A87E49E-CAEB-4282-995A-254D5AC1099D}">
  <ds:schemaRefs>
    <ds:schemaRef ds:uri="87f96f43-51f6-487b-be0e-d39a9831d205"/>
    <ds:schemaRef ds:uri="5e3f717c-31f6-4833-bd0f-50c041ee3a05"/>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375a40c8-6989-454a-a105-68b251b36266"/>
    <ds:schemaRef ds:uri="http://schemas.microsoft.com/office/2006/metadata/properties"/>
  </ds:schemaRefs>
</ds:datastoreItem>
</file>

<file path=customXml/itemProps5.xml><?xml version="1.0" encoding="utf-8"?>
<ds:datastoreItem xmlns:ds="http://schemas.openxmlformats.org/officeDocument/2006/customXml" ds:itemID="{B38CDB20-F134-4CE3-924D-CD121E2E83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leeg_document_opgroeien</Template>
  <TotalTime>636</TotalTime>
  <Pages>16</Pages>
  <Words>1884</Words>
  <Characters>10365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12225</CharactersWithSpaces>
  <SharedDoc>false</SharedDoc>
  <HLinks>
    <vt:vector size="114" baseType="variant">
      <vt:variant>
        <vt:i4>5308418</vt:i4>
      </vt:variant>
      <vt:variant>
        <vt:i4>54</vt:i4>
      </vt:variant>
      <vt:variant>
        <vt:i4>0</vt:i4>
      </vt:variant>
      <vt:variant>
        <vt:i4>5</vt:i4>
      </vt:variant>
      <vt:variant>
        <vt:lpwstr>https://www.kindengezin.be/nl/thema/veiligheid/veilig-op-stap</vt:lpwstr>
      </vt:variant>
      <vt:variant>
        <vt:lpwstr/>
      </vt:variant>
      <vt:variant>
        <vt:i4>5111819</vt:i4>
      </vt:variant>
      <vt:variant>
        <vt:i4>51</vt:i4>
      </vt:variant>
      <vt:variant>
        <vt:i4>0</vt:i4>
      </vt:variant>
      <vt:variant>
        <vt:i4>5</vt:i4>
      </vt:variant>
      <vt:variant>
        <vt:lpwstr>https://www.kindengezin.be/nl/professionelen/sector/kinderopvang/kwaliteit-de-opvang/buitenspelen-de-opvang/buiten-slapen</vt:lpwstr>
      </vt:variant>
      <vt:variant>
        <vt:lpwstr/>
      </vt:variant>
      <vt:variant>
        <vt:i4>2097215</vt:i4>
      </vt:variant>
      <vt:variant>
        <vt:i4>48</vt:i4>
      </vt:variant>
      <vt:variant>
        <vt:i4>0</vt:i4>
      </vt:variant>
      <vt:variant>
        <vt:i4>5</vt:i4>
      </vt:variant>
      <vt:variant>
        <vt:lpwstr>https://politeia.be/nl/publicaties/269144-buitenslapen+cahierreeks+kinderopvang</vt:lpwstr>
      </vt:variant>
      <vt:variant>
        <vt:lpwstr/>
      </vt:variant>
      <vt:variant>
        <vt:i4>2424887</vt:i4>
      </vt:variant>
      <vt:variant>
        <vt:i4>45</vt:i4>
      </vt:variant>
      <vt:variant>
        <vt:i4>0</vt:i4>
      </vt:variant>
      <vt:variant>
        <vt:i4>5</vt:i4>
      </vt:variant>
      <vt:variant>
        <vt:lpwstr>https://www.kindengezin.be/nl/professionelen/sector/kinderopvang/kwaliteit-de-opvang/veiligheid-de-opvang</vt:lpwstr>
      </vt:variant>
      <vt:variant>
        <vt:lpwstr>anchored-section-1</vt:lpwstr>
      </vt:variant>
      <vt:variant>
        <vt:i4>1376334</vt:i4>
      </vt:variant>
      <vt:variant>
        <vt:i4>42</vt:i4>
      </vt:variant>
      <vt:variant>
        <vt:i4>0</vt:i4>
      </vt:variant>
      <vt:variant>
        <vt:i4>5</vt:i4>
      </vt:variant>
      <vt:variant>
        <vt:lpwstr>http://www.antigifcentrum.be/natuur/dieren-0</vt:lpwstr>
      </vt:variant>
      <vt:variant>
        <vt:lpwstr/>
      </vt:variant>
      <vt:variant>
        <vt:i4>1048654</vt:i4>
      </vt:variant>
      <vt:variant>
        <vt:i4>39</vt:i4>
      </vt:variant>
      <vt:variant>
        <vt:i4>0</vt:i4>
      </vt:variant>
      <vt:variant>
        <vt:i4>5</vt:i4>
      </vt:variant>
      <vt:variant>
        <vt:lpwstr>http://www.antigifcentrum.be/</vt:lpwstr>
      </vt:variant>
      <vt:variant>
        <vt:lpwstr/>
      </vt:variant>
      <vt:variant>
        <vt:i4>1310797</vt:i4>
      </vt:variant>
      <vt:variant>
        <vt:i4>36</vt:i4>
      </vt:variant>
      <vt:variant>
        <vt:i4>0</vt:i4>
      </vt:variant>
      <vt:variant>
        <vt:i4>5</vt:i4>
      </vt:variant>
      <vt:variant>
        <vt:lpwstr>https://www.kindengezin.be/nl/thema/gezondheid-en-vaccinatie/insecten-en-beestjes</vt:lpwstr>
      </vt:variant>
      <vt:variant>
        <vt:lpwstr/>
      </vt:variant>
      <vt:variant>
        <vt:i4>2883619</vt:i4>
      </vt:variant>
      <vt:variant>
        <vt:i4>33</vt:i4>
      </vt:variant>
      <vt:variant>
        <vt:i4>0</vt:i4>
      </vt:variant>
      <vt:variant>
        <vt:i4>5</vt:i4>
      </vt:variant>
      <vt:variant>
        <vt:lpwstr>https://www.kindengezin.be/nl/thema/veiligheid/veilig-omgaan-met-dieren</vt:lpwstr>
      </vt:variant>
      <vt:variant>
        <vt:lpwstr/>
      </vt:variant>
      <vt:variant>
        <vt:i4>4128892</vt:i4>
      </vt:variant>
      <vt:variant>
        <vt:i4>30</vt:i4>
      </vt:variant>
      <vt:variant>
        <vt:i4>0</vt:i4>
      </vt:variant>
      <vt:variant>
        <vt:i4>5</vt:i4>
      </vt:variant>
      <vt:variant>
        <vt:lpwstr>https://www.kindengezin.be/nl/thema/veiligheid/veilig-en-aan-het-water</vt:lpwstr>
      </vt:variant>
      <vt:variant>
        <vt:lpwstr/>
      </vt:variant>
      <vt:variant>
        <vt:i4>1245254</vt:i4>
      </vt:variant>
      <vt:variant>
        <vt:i4>27</vt:i4>
      </vt:variant>
      <vt:variant>
        <vt:i4>0</vt:i4>
      </vt:variant>
      <vt:variant>
        <vt:i4>5</vt:i4>
      </vt:variant>
      <vt:variant>
        <vt:lpwstr>http://www.gezondheidenmilieu.be/</vt:lpwstr>
      </vt:variant>
      <vt:variant>
        <vt:lpwstr/>
      </vt:variant>
      <vt:variant>
        <vt:i4>7864352</vt:i4>
      </vt:variant>
      <vt:variant>
        <vt:i4>24</vt:i4>
      </vt:variant>
      <vt:variant>
        <vt:i4>0</vt:i4>
      </vt:variant>
      <vt:variant>
        <vt:i4>5</vt:i4>
      </vt:variant>
      <vt:variant>
        <vt:lpwstr>https://www.kindengezin.be/nl/thema/reizen-met-kinderen/bescherming-tegen-zon-en-warmte</vt:lpwstr>
      </vt:variant>
      <vt:variant>
        <vt:lpwstr/>
      </vt:variant>
      <vt:variant>
        <vt:i4>131095</vt:i4>
      </vt:variant>
      <vt:variant>
        <vt:i4>21</vt:i4>
      </vt:variant>
      <vt:variant>
        <vt:i4>0</vt:i4>
      </vt:variant>
      <vt:variant>
        <vt:i4>5</vt:i4>
      </vt:variant>
      <vt:variant>
        <vt:lpwstr>https://www.zorg-en-gezondheid.be/leidraad-omgevingsfactoren-voor-de-kinderopvang</vt:lpwstr>
      </vt:variant>
      <vt:variant>
        <vt:lpwstr/>
      </vt:variant>
      <vt:variant>
        <vt:i4>6881383</vt:i4>
      </vt:variant>
      <vt:variant>
        <vt:i4>18</vt:i4>
      </vt:variant>
      <vt:variant>
        <vt:i4>0</vt:i4>
      </vt:variant>
      <vt:variant>
        <vt:i4>5</vt:i4>
      </vt:variant>
      <vt:variant>
        <vt:lpwstr>https://economie.fgov.be/nl/publicaties/handboek-veiligheid-van</vt:lpwstr>
      </vt:variant>
      <vt:variant>
        <vt:lpwstr/>
      </vt:variant>
      <vt:variant>
        <vt:i4>4456534</vt:i4>
      </vt:variant>
      <vt:variant>
        <vt:i4>15</vt:i4>
      </vt:variant>
      <vt:variant>
        <vt:i4>0</vt:i4>
      </vt:variant>
      <vt:variant>
        <vt:i4>5</vt:i4>
      </vt:variant>
      <vt:variant>
        <vt:lpwstr>https://loosepartsplay.be/blog/infographic-risicoanalyse-bij-loose-parts-play-14/</vt:lpwstr>
      </vt:variant>
      <vt:variant>
        <vt:lpwstr/>
      </vt:variant>
      <vt:variant>
        <vt:i4>7995511</vt:i4>
      </vt:variant>
      <vt:variant>
        <vt:i4>12</vt:i4>
      </vt:variant>
      <vt:variant>
        <vt:i4>0</vt:i4>
      </vt:variant>
      <vt:variant>
        <vt:i4>5</vt:i4>
      </vt:variant>
      <vt:variant>
        <vt:lpwstr>https://www.kinderveiligheid.nl/adviezen/tips-en-advies/spelen-op-een-luchtkussen-zo-hou-je-het-leuk-en-veilig</vt:lpwstr>
      </vt:variant>
      <vt:variant>
        <vt:lpwstr/>
      </vt:variant>
      <vt:variant>
        <vt:i4>7798823</vt:i4>
      </vt:variant>
      <vt:variant>
        <vt:i4>9</vt:i4>
      </vt:variant>
      <vt:variant>
        <vt:i4>0</vt:i4>
      </vt:variant>
      <vt:variant>
        <vt:i4>5</vt:i4>
      </vt:variant>
      <vt:variant>
        <vt:lpwstr>https://economie.fgov.be/nl/themas/kwaliteit-veiligheid/veiligheid-van-goederen-en/specifieke-reglementeringen/vrijetijdsactiviteiten/veiligheid-van-speelterreinen</vt:lpwstr>
      </vt:variant>
      <vt:variant>
        <vt:lpwstr/>
      </vt:variant>
      <vt:variant>
        <vt:i4>7208996</vt:i4>
      </vt:variant>
      <vt:variant>
        <vt:i4>6</vt:i4>
      </vt:variant>
      <vt:variant>
        <vt:i4>0</vt:i4>
      </vt:variant>
      <vt:variant>
        <vt:i4>5</vt:i4>
      </vt:variant>
      <vt:variant>
        <vt:lpwstr>http://www.zonderisgezonder.be/</vt:lpwstr>
      </vt:variant>
      <vt:variant>
        <vt:lpwstr/>
      </vt:variant>
      <vt:variant>
        <vt:i4>2359409</vt:i4>
      </vt:variant>
      <vt:variant>
        <vt:i4>3</vt:i4>
      </vt:variant>
      <vt:variant>
        <vt:i4>0</vt:i4>
      </vt:variant>
      <vt:variant>
        <vt:i4>5</vt:i4>
      </vt:variant>
      <vt:variant>
        <vt:lpwstr>https://www.antigifcentrum.be/natuur/planten-0</vt:lpwstr>
      </vt:variant>
      <vt:variant>
        <vt:lpwstr/>
      </vt:variant>
      <vt:variant>
        <vt:i4>1114194</vt:i4>
      </vt:variant>
      <vt:variant>
        <vt:i4>0</vt:i4>
      </vt:variant>
      <vt:variant>
        <vt:i4>0</vt:i4>
      </vt:variant>
      <vt:variant>
        <vt:i4>5</vt:i4>
      </vt:variant>
      <vt:variant>
        <vt:lpwstr>https://www.kindengezin.be/nl/thema/veiligheid/veilig-wonen/hoe-zorg-je-voor-veilig-kindermeubilair</vt:lpwstr>
      </vt:variant>
      <vt:variant>
        <vt:lpwstr>anchored-section-6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Verhoeven</dc:creator>
  <cp:keywords/>
  <dc:description/>
  <cp:lastModifiedBy>Veerle De Vliegher</cp:lastModifiedBy>
  <cp:revision>68</cp:revision>
  <dcterms:created xsi:type="dcterms:W3CDTF">2023-10-16T07:34:00Z</dcterms:created>
  <dcterms:modified xsi:type="dcterms:W3CDTF">2023-11-16T13:49:00Z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0x010100B87224871D5209488FA510925C50178B</vt:lpwstr>
  </property>
  <property fmtid="{D5CDD505-2E9C-101B-9397-08002B2CF9AE}" pid="3" name="_dlc_DocIdItemGuid">
    <vt:lpwstr>a6838d8a-d16d-4461-87f5-fc107e5712d7</vt:lpwstr>
  </property>
  <property fmtid="{D5CDD505-2E9C-101B-9397-08002B2CF9AE}" pid="4" name="KGTrefwoord">
    <vt:lpwstr/>
  </property>
  <property fmtid="{D5CDD505-2E9C-101B-9397-08002B2CF9AE}" pid="5" name="MediaServiceImageTags">
    <vt:lpwstr/>
  </property>
</Properties>
</file>