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7E140" w14:textId="57D13126" w:rsidR="003D7175" w:rsidRPr="0029465E" w:rsidRDefault="007B0089" w:rsidP="00E50BD7">
      <w:pPr>
        <w:pStyle w:val="Logo-Beeld"/>
        <w:rPr>
          <w:noProof/>
          <w:lang w:eastAsia="nl-BE"/>
        </w:rPr>
      </w:pPr>
      <w:bookmarkStart w:id="0" w:name="_Hlk26965375"/>
      <w:r w:rsidRPr="007B0089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6E1F884" wp14:editId="5BC24066">
            <wp:simplePos x="0" y="0"/>
            <wp:positionH relativeFrom="column">
              <wp:posOffset>4947285</wp:posOffset>
            </wp:positionH>
            <wp:positionV relativeFrom="paragraph">
              <wp:posOffset>0</wp:posOffset>
            </wp:positionV>
            <wp:extent cx="119062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427" y="20463"/>
                <wp:lineTo x="21427" y="0"/>
                <wp:lineTo x="0" y="0"/>
              </wp:wrapPolygon>
            </wp:wrapThrough>
            <wp:docPr id="589976145" name="Afbeelding 1" descr="Afbeelding met Lettertype, tekst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76145" name="Afbeelding 1" descr="Afbeelding met Lettertype, tekst, Graphics, logo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75" w:rsidRPr="0029465E">
        <w:rPr>
          <w:noProof/>
          <w:lang w:eastAsia="nl-BE"/>
        </w:rPr>
        <w:drawing>
          <wp:inline distT="0" distB="0" distL="0" distR="0" wp14:anchorId="12E109FE" wp14:editId="54D77EA8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30B7A81" w14:textId="1CF49227" w:rsidR="0011384A" w:rsidRDefault="007B0089" w:rsidP="00C342BE">
      <w:pPr>
        <w:rPr>
          <w:rStyle w:val="Kop1gearceerd"/>
        </w:rPr>
      </w:pPr>
      <w:r w:rsidRPr="007B0089">
        <w:rPr>
          <w:rStyle w:val="Kop1gearceerd"/>
        </w:rPr>
        <w:t>Hygiëne maatregelen bij schurft in de kinderopvang van baby’s en peuters </w:t>
      </w:r>
    </w:p>
    <w:p w14:paraId="51AB70A0" w14:textId="77777777" w:rsidR="0063690B" w:rsidRDefault="0063690B" w:rsidP="00D64B56">
      <w:pPr>
        <w:pStyle w:val="Lijstalinea"/>
        <w:numPr>
          <w:ilvl w:val="0"/>
          <w:numId w:val="50"/>
        </w:numPr>
        <w:spacing w:after="0" w:line="240" w:lineRule="auto"/>
        <w:ind w:hanging="357"/>
      </w:pPr>
      <w:r>
        <w:t xml:space="preserve">Volg </w:t>
      </w:r>
      <w:hyperlink r:id="rId14" w:anchor="toc-hygi-ne" w:history="1">
        <w:r w:rsidRPr="00F368A3">
          <w:rPr>
            <w:rStyle w:val="Hyperlink"/>
          </w:rPr>
          <w:t>de 10 vuistregels</w:t>
        </w:r>
      </w:hyperlink>
      <w:r>
        <w:t xml:space="preserve"> om ziektes in de kinderopvang te voorkomen.</w:t>
      </w:r>
    </w:p>
    <w:p w14:paraId="390C8371" w14:textId="77777777" w:rsidR="0063690B" w:rsidRDefault="0063690B" w:rsidP="00D64B56">
      <w:pPr>
        <w:pStyle w:val="Lijstalinea"/>
        <w:numPr>
          <w:ilvl w:val="1"/>
          <w:numId w:val="50"/>
        </w:numPr>
        <w:spacing w:after="0" w:line="240" w:lineRule="auto"/>
        <w:ind w:hanging="357"/>
      </w:pPr>
      <w:r>
        <w:t xml:space="preserve">Heb extra aandacht voor </w:t>
      </w:r>
      <w:r w:rsidRPr="00F368A3">
        <w:rPr>
          <w:b/>
          <w:bCs/>
        </w:rPr>
        <w:t>goede handhygiëne</w:t>
      </w:r>
      <w:r>
        <w:t xml:space="preserve">. Was de handen met water en zeep, want </w:t>
      </w:r>
      <w:r w:rsidRPr="00F368A3">
        <w:rPr>
          <w:b/>
          <w:bCs/>
        </w:rPr>
        <w:t>handalcohol werkt niet</w:t>
      </w:r>
      <w:r>
        <w:t xml:space="preserve"> tegen schurft. </w:t>
      </w:r>
    </w:p>
    <w:p w14:paraId="301B4D4F" w14:textId="77777777" w:rsidR="0063690B" w:rsidRDefault="0063690B" w:rsidP="00D64B56">
      <w:pPr>
        <w:pStyle w:val="Lijstalinea"/>
        <w:numPr>
          <w:ilvl w:val="1"/>
          <w:numId w:val="50"/>
        </w:numPr>
        <w:spacing w:after="0" w:line="240" w:lineRule="auto"/>
        <w:ind w:hanging="357"/>
      </w:pPr>
      <w:r>
        <w:t xml:space="preserve">Voorzie voor elk kind </w:t>
      </w:r>
      <w:r w:rsidRPr="00F368A3">
        <w:rPr>
          <w:b/>
          <w:bCs/>
        </w:rPr>
        <w:t>eigen spullen</w:t>
      </w:r>
      <w:r>
        <w:t>, zoals eigen beddengoed en ander textiel.</w:t>
      </w:r>
    </w:p>
    <w:p w14:paraId="22719F93" w14:textId="77777777" w:rsidR="0063690B" w:rsidRDefault="0063690B" w:rsidP="00D64B56">
      <w:pPr>
        <w:pStyle w:val="Lijstalinea"/>
        <w:numPr>
          <w:ilvl w:val="0"/>
          <w:numId w:val="50"/>
        </w:numPr>
        <w:spacing w:after="0" w:line="240" w:lineRule="auto"/>
        <w:ind w:hanging="357"/>
      </w:pPr>
      <w:r>
        <w:t>Bij stofzuigen: stofzuigzak direct weggooien.</w:t>
      </w:r>
    </w:p>
    <w:p w14:paraId="6E444C2B" w14:textId="77777777" w:rsidR="0063690B" w:rsidRDefault="0063690B" w:rsidP="00D64B56">
      <w:pPr>
        <w:pStyle w:val="Lijstalinea"/>
        <w:numPr>
          <w:ilvl w:val="0"/>
          <w:numId w:val="50"/>
        </w:numPr>
        <w:spacing w:after="0" w:line="240" w:lineRule="auto"/>
        <w:ind w:hanging="357"/>
      </w:pPr>
      <w:r>
        <w:t>Gladde oppervlakten zoals borden, bestek, plastic speelgoed, kasten … vormen geen risico.</w:t>
      </w:r>
    </w:p>
    <w:p w14:paraId="6F065A48" w14:textId="780251FC" w:rsidR="0063690B" w:rsidRDefault="00D64B56" w:rsidP="00D64B56">
      <w:pPr>
        <w:pStyle w:val="Lijstalinea"/>
        <w:numPr>
          <w:ilvl w:val="0"/>
          <w:numId w:val="50"/>
        </w:numPr>
        <w:spacing w:after="0" w:line="240" w:lineRule="auto"/>
        <w:ind w:hanging="357"/>
      </w:pPr>
      <w:r w:rsidRPr="0063690B">
        <w:rPr>
          <w:i/>
          <w:iCs/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620E8A2B" wp14:editId="27D762E4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6296025" cy="1403985"/>
                <wp:effectExtent l="0" t="0" r="0" b="1270"/>
                <wp:wrapTopAndBottom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A7E35" w14:textId="2FBAC9B2" w:rsidR="007B0089" w:rsidRPr="00F368A3" w:rsidRDefault="007B0089" w:rsidP="007B0089">
                            <w:pPr>
                              <w:pBdr>
                                <w:top w:val="single" w:sz="24" w:space="8" w:color="A50050" w:themeColor="accent1"/>
                                <w:bottom w:val="single" w:sz="24" w:space="8" w:color="A50050" w:themeColor="accent1"/>
                              </w:pBdr>
                              <w:spacing w:after="0"/>
                              <w:ind w:left="1701" w:hanging="1701"/>
                              <w:rPr>
                                <w:color w:val="auto"/>
                              </w:rPr>
                            </w:pPr>
                            <w:r w:rsidRPr="007B0089">
                              <w:rPr>
                                <w:b/>
                                <w:bCs/>
                                <w:color w:val="auto"/>
                              </w:rPr>
                              <w:t>Bij 1 besmetting</w:t>
                            </w:r>
                            <w:r w:rsidRPr="007B0089">
                              <w:rPr>
                                <w:color w:val="auto"/>
                              </w:rPr>
                              <w:t xml:space="preserve">: </w:t>
                            </w:r>
                            <w:r w:rsidR="00F368A3">
                              <w:rPr>
                                <w:color w:val="auto"/>
                              </w:rPr>
                              <w:tab/>
                            </w:r>
                            <w:r w:rsidRPr="00F368A3">
                              <w:rPr>
                                <w:color w:val="auto"/>
                              </w:rPr>
                              <w:t xml:space="preserve">maatregelen alleen voor materiaal waarmee het besmette kind of begeleider de afgelopen 6 weken contact had. </w:t>
                            </w:r>
                          </w:p>
                          <w:p w14:paraId="23B4A17B" w14:textId="1C2F4AA9" w:rsidR="007B0089" w:rsidRPr="00F368A3" w:rsidRDefault="007B0089">
                            <w:pPr>
                              <w:pBdr>
                                <w:top w:val="single" w:sz="24" w:space="8" w:color="A50050" w:themeColor="accent1"/>
                                <w:bottom w:val="single" w:sz="24" w:space="8" w:color="A50050" w:themeColor="accent1"/>
                              </w:pBdr>
                              <w:spacing w:after="0"/>
                              <w:rPr>
                                <w:color w:val="auto"/>
                              </w:rPr>
                            </w:pPr>
                            <w:r w:rsidRPr="007B0089">
                              <w:rPr>
                                <w:b/>
                                <w:bCs/>
                                <w:color w:val="auto"/>
                              </w:rPr>
                              <w:t>Vanaf 2 besmettingen</w:t>
                            </w:r>
                            <w:r w:rsidRPr="007B0089">
                              <w:rPr>
                                <w:color w:val="auto"/>
                              </w:rPr>
                              <w:t xml:space="preserve">: maatregelen voor </w:t>
                            </w:r>
                            <w:r w:rsidRPr="007B0089">
                              <w:rPr>
                                <w:b/>
                                <w:bCs/>
                                <w:color w:val="auto"/>
                              </w:rPr>
                              <w:t>al het materiaal</w:t>
                            </w:r>
                            <w:r w:rsidRPr="007B0089">
                              <w:rPr>
                                <w:color w:val="auto"/>
                              </w:rPr>
                              <w:t xml:space="preserve"> in de opvang.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0E8A2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44.55pt;margin-top:21.85pt;width:495.75pt;height:110.55pt;z-index:251660288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" filled="f" stroked="f">
                <v:textbox style="mso-fit-shape-to-text:t">
                  <w:txbxContent>
                    <w:p w14:paraId="442A7E35" w14:textId="2FBAC9B2" w:rsidR="007B0089" w:rsidRPr="00F368A3" w:rsidRDefault="007B0089" w:rsidP="007B0089">
                      <w:pPr>
                        <w:pBdr>
                          <w:top w:val="single" w:sz="24" w:space="8" w:color="A50050" w:themeColor="accent1"/>
                          <w:bottom w:val="single" w:sz="24" w:space="8" w:color="A50050" w:themeColor="accent1"/>
                        </w:pBdr>
                        <w:spacing w:after="0"/>
                        <w:ind w:left="1701" w:hanging="1701"/>
                        <w:rPr>
                          <w:color w:val="auto"/>
                        </w:rPr>
                      </w:pPr>
                      <w:r w:rsidRPr="007B0089">
                        <w:rPr>
                          <w:b/>
                          <w:bCs/>
                          <w:color w:val="auto"/>
                        </w:rPr>
                        <w:t>Bij 1 besmetting</w:t>
                      </w:r>
                      <w:r w:rsidRPr="007B0089">
                        <w:rPr>
                          <w:color w:val="auto"/>
                        </w:rPr>
                        <w:t xml:space="preserve">: </w:t>
                      </w:r>
                      <w:r w:rsidR="00F368A3">
                        <w:rPr>
                          <w:color w:val="auto"/>
                        </w:rPr>
                        <w:tab/>
                      </w:r>
                      <w:r w:rsidRPr="00F368A3">
                        <w:rPr>
                          <w:color w:val="auto"/>
                        </w:rPr>
                        <w:t xml:space="preserve">maatregelen alleen voor materiaal waarmee het besmette kind of begeleider de afgelopen 6 weken contact had. </w:t>
                      </w:r>
                    </w:p>
                    <w:p w14:paraId="23B4A17B" w14:textId="1C2F4AA9" w:rsidR="007B0089" w:rsidRPr="00F368A3" w:rsidRDefault="007B0089">
                      <w:pPr>
                        <w:pBdr>
                          <w:top w:val="single" w:sz="24" w:space="8" w:color="A50050" w:themeColor="accent1"/>
                          <w:bottom w:val="single" w:sz="24" w:space="8" w:color="A50050" w:themeColor="accent1"/>
                        </w:pBdr>
                        <w:spacing w:after="0"/>
                        <w:rPr>
                          <w:color w:val="auto"/>
                        </w:rPr>
                      </w:pPr>
                      <w:r w:rsidRPr="007B0089">
                        <w:rPr>
                          <w:b/>
                          <w:bCs/>
                          <w:color w:val="auto"/>
                        </w:rPr>
                        <w:t>Vanaf 2 besmettingen</w:t>
                      </w:r>
                      <w:r w:rsidRPr="007B0089">
                        <w:rPr>
                          <w:color w:val="auto"/>
                        </w:rPr>
                        <w:t xml:space="preserve">: maatregelen voor </w:t>
                      </w:r>
                      <w:r w:rsidRPr="007B0089">
                        <w:rPr>
                          <w:b/>
                          <w:bCs/>
                          <w:color w:val="auto"/>
                        </w:rPr>
                        <w:t>al het materiaal</w:t>
                      </w:r>
                      <w:r w:rsidRPr="007B0089">
                        <w:rPr>
                          <w:color w:val="auto"/>
                        </w:rPr>
                        <w:t xml:space="preserve"> in de opvang.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3690B">
        <w:t>Ontsmetten van de omgeving is niet nodig.</w:t>
      </w:r>
    </w:p>
    <w:p w14:paraId="2563BF61" w14:textId="0CF98725" w:rsidR="00F368A3" w:rsidRDefault="00D64B56" w:rsidP="00D64B56">
      <w:pPr>
        <w:spacing w:after="120" w:line="240" w:lineRule="auto"/>
      </w:pPr>
      <w:r>
        <w:rPr>
          <w:i/>
          <w:iCs/>
        </w:rPr>
        <w:br/>
      </w:r>
      <w:r w:rsidRPr="0063690B">
        <w:rPr>
          <w:i/>
          <w:iCs/>
        </w:rPr>
        <w:t>Schurftmijt overleeft max. 3 dagen zonder huidcontact en gaat dood bij 35 min blootstelling aan minstens 50°C.</w:t>
      </w: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4950"/>
        <w:gridCol w:w="4951"/>
      </w:tblGrid>
      <w:tr w:rsidR="00F368A3" w:rsidRPr="00F368A3" w14:paraId="0CE7D6D9" w14:textId="77777777" w:rsidTr="006369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tcBorders>
              <w:bottom w:val="none" w:sz="0" w:space="0" w:color="auto"/>
            </w:tcBorders>
          </w:tcPr>
          <w:p w14:paraId="295D8F5F" w14:textId="649DA0E4" w:rsidR="00F368A3" w:rsidRPr="0063690B" w:rsidRDefault="00F368A3" w:rsidP="00D64B56">
            <w:pPr>
              <w:spacing w:after="0" w:line="240" w:lineRule="auto"/>
              <w:rPr>
                <w:b w:val="0"/>
                <w:bCs w:val="0"/>
              </w:rPr>
            </w:pPr>
            <w:r w:rsidRPr="0063690B">
              <w:t>Kleding en textiel</w:t>
            </w:r>
            <w:r w:rsidRPr="0063690B">
              <w:rPr>
                <w:b w:val="0"/>
                <w:bCs w:val="0"/>
              </w:rPr>
              <w:t xml:space="preserve"> (ook mutsen</w:t>
            </w:r>
            <w:r w:rsidR="0063690B">
              <w:rPr>
                <w:b w:val="0"/>
                <w:bCs w:val="0"/>
              </w:rPr>
              <w:t xml:space="preserve">, </w:t>
            </w:r>
            <w:r w:rsidRPr="0063690B">
              <w:rPr>
                <w:b w:val="0"/>
                <w:bCs w:val="0"/>
              </w:rPr>
              <w:t>andere hoofddeksels, sjaals, handschoenen, sokken, reservekledij</w:t>
            </w:r>
            <w:r w:rsidR="0063690B">
              <w:rPr>
                <w:b w:val="0"/>
                <w:bCs w:val="0"/>
              </w:rPr>
              <w:t xml:space="preserve"> </w:t>
            </w:r>
            <w:r w:rsidRPr="0063690B">
              <w:rPr>
                <w:b w:val="0"/>
                <w:bCs w:val="0"/>
              </w:rPr>
              <w:t xml:space="preserve">…) </w:t>
            </w:r>
            <w:r w:rsidR="0063690B">
              <w:rPr>
                <w:b w:val="0"/>
                <w:bCs w:val="0"/>
              </w:rPr>
              <w:t>van</w:t>
            </w:r>
            <w:r w:rsidRPr="0063690B">
              <w:rPr>
                <w:b w:val="0"/>
                <w:bCs w:val="0"/>
              </w:rPr>
              <w:t xml:space="preserve"> voorbije 3 dagen + kleding meegenomen van thuis</w:t>
            </w:r>
          </w:p>
          <w:p w14:paraId="0551F593" w14:textId="3406CB8F" w:rsidR="00F368A3" w:rsidRPr="0063690B" w:rsidRDefault="00F368A3" w:rsidP="00D64B56">
            <w:pPr>
              <w:spacing w:after="0" w:line="240" w:lineRule="auto"/>
              <w:rPr>
                <w:b w:val="0"/>
                <w:bCs w:val="0"/>
              </w:rPr>
            </w:pPr>
            <w:r w:rsidRPr="0063690B">
              <w:t>Linnen</w:t>
            </w:r>
            <w:r w:rsidRPr="0063690B">
              <w:rPr>
                <w:b w:val="0"/>
                <w:bCs w:val="0"/>
              </w:rPr>
              <w:t xml:space="preserve"> (beddengoed, hand- en theedoeken,</w:t>
            </w:r>
            <w:r w:rsidR="0063690B">
              <w:rPr>
                <w:b w:val="0"/>
                <w:bCs w:val="0"/>
              </w:rPr>
              <w:t xml:space="preserve"> </w:t>
            </w:r>
            <w:r w:rsidRPr="0063690B">
              <w:rPr>
                <w:b w:val="0"/>
                <w:bCs w:val="0"/>
              </w:rPr>
              <w:t xml:space="preserve">slabben, verkleedkleding …) </w:t>
            </w:r>
            <w:r w:rsidR="0063690B">
              <w:rPr>
                <w:b w:val="0"/>
                <w:bCs w:val="0"/>
              </w:rPr>
              <w:t>van</w:t>
            </w:r>
            <w:r w:rsidRPr="0063690B">
              <w:rPr>
                <w:b w:val="0"/>
                <w:bCs w:val="0"/>
              </w:rPr>
              <w:t xml:space="preserve"> voorbije 3 dagen </w:t>
            </w:r>
          </w:p>
          <w:p w14:paraId="3446B583" w14:textId="0E324497" w:rsidR="00F368A3" w:rsidRPr="0063690B" w:rsidRDefault="00F368A3" w:rsidP="00D64B56">
            <w:pPr>
              <w:spacing w:after="0" w:line="240" w:lineRule="auto"/>
              <w:ind w:left="284" w:hanging="284"/>
              <w:rPr>
                <w:b w:val="0"/>
                <w:bCs w:val="0"/>
              </w:rPr>
            </w:pPr>
            <w:r w:rsidRPr="0063690B">
              <w:t>Kussens</w:t>
            </w:r>
            <w:r w:rsidRPr="0063690B">
              <w:rPr>
                <w:b w:val="0"/>
                <w:bCs w:val="0"/>
              </w:rPr>
              <w:t xml:space="preserve"> (bed, zetel, stoel, voedingskussen …) </w:t>
            </w:r>
          </w:p>
          <w:p w14:paraId="17AE2368" w14:textId="77777777" w:rsidR="00F368A3" w:rsidRPr="0063690B" w:rsidRDefault="00F368A3" w:rsidP="00D64B56">
            <w:pPr>
              <w:spacing w:after="0" w:line="240" w:lineRule="auto"/>
              <w:ind w:left="284" w:hanging="284"/>
            </w:pPr>
            <w:r w:rsidRPr="0063690B">
              <w:t>Pluchen/stoffen knuffels</w:t>
            </w:r>
          </w:p>
          <w:p w14:paraId="128B981F" w14:textId="0E9104D5" w:rsidR="00F368A3" w:rsidRPr="0063690B" w:rsidRDefault="00F368A3" w:rsidP="00D64B56">
            <w:pPr>
              <w:spacing w:after="0" w:line="240" w:lineRule="auto"/>
              <w:ind w:left="284" w:hanging="284"/>
            </w:pPr>
            <w:r w:rsidRPr="0063690B">
              <w:t>Speelkleed- of vloerkleed</w:t>
            </w:r>
          </w:p>
        </w:tc>
        <w:tc>
          <w:tcPr>
            <w:tcW w:w="4951" w:type="dxa"/>
            <w:tcBorders>
              <w:bottom w:val="none" w:sz="0" w:space="0" w:color="auto"/>
            </w:tcBorders>
            <w:vAlign w:val="center"/>
          </w:tcPr>
          <w:p w14:paraId="1057A1D3" w14:textId="22BCA949" w:rsidR="00F368A3" w:rsidRPr="0063690B" w:rsidRDefault="0063690B" w:rsidP="00D64B5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3690B">
              <w:rPr>
                <w:b w:val="0"/>
                <w:bCs w:val="0"/>
              </w:rPr>
              <w:t xml:space="preserve">Wassen op </w:t>
            </w:r>
            <w:r w:rsidRPr="0063690B">
              <w:t>minstens 50°C of 3 dagen in een afgesloten plastic zak</w:t>
            </w:r>
            <w:r w:rsidRPr="0063690B">
              <w:rPr>
                <w:b w:val="0"/>
                <w:bCs w:val="0"/>
              </w:rPr>
              <w:t xml:space="preserve"> op kamertemperatuur bewaren</w:t>
            </w:r>
            <w:r>
              <w:rPr>
                <w:b w:val="0"/>
                <w:bCs w:val="0"/>
              </w:rPr>
              <w:t>.</w:t>
            </w:r>
          </w:p>
        </w:tc>
      </w:tr>
      <w:tr w:rsidR="00F368A3" w:rsidRPr="00F368A3" w14:paraId="486D5421" w14:textId="77777777" w:rsidTr="00636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</w:tcPr>
          <w:p w14:paraId="352A0957" w14:textId="535A92A0" w:rsidR="00F368A3" w:rsidRDefault="0063690B" w:rsidP="00D64B56">
            <w:pPr>
              <w:spacing w:after="0" w:line="240" w:lineRule="auto"/>
            </w:pPr>
            <w:r>
              <w:t>Matrassen</w:t>
            </w:r>
          </w:p>
        </w:tc>
        <w:tc>
          <w:tcPr>
            <w:tcW w:w="4951" w:type="dxa"/>
            <w:vAlign w:val="center"/>
          </w:tcPr>
          <w:p w14:paraId="1F760510" w14:textId="7FB3EED1" w:rsidR="0063690B" w:rsidRDefault="0063690B" w:rsidP="00D64B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690B">
              <w:rPr>
                <w:b/>
                <w:bCs/>
              </w:rPr>
              <w:t>Hoeslaken</w:t>
            </w:r>
            <w:r w:rsidRPr="0063690B">
              <w:t xml:space="preserve"> wassen op 50°C en vervange</w:t>
            </w:r>
            <w:r>
              <w:t>n</w:t>
            </w:r>
          </w:p>
          <w:p w14:paraId="28B52586" w14:textId="3F236317" w:rsidR="00F368A3" w:rsidRDefault="0063690B" w:rsidP="00D64B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690B">
              <w:rPr>
                <w:b/>
                <w:bCs/>
              </w:rPr>
              <w:t xml:space="preserve"> </w:t>
            </w:r>
            <w:r w:rsidRPr="0063690B">
              <w:rPr>
                <w:b/>
                <w:bCs/>
              </w:rPr>
              <w:t>Geen</w:t>
            </w:r>
            <w:r w:rsidRPr="0063690B">
              <w:rPr>
                <w:b/>
                <w:bCs/>
              </w:rPr>
              <w:t xml:space="preserve"> hoeslaken</w:t>
            </w:r>
            <w:r w:rsidRPr="0063690B">
              <w:t>: matras stofzuigen</w:t>
            </w:r>
          </w:p>
        </w:tc>
      </w:tr>
      <w:tr w:rsidR="00F368A3" w14:paraId="343F6261" w14:textId="77777777" w:rsidTr="006369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</w:tcPr>
          <w:p w14:paraId="254156A6" w14:textId="2E66D267" w:rsidR="00F368A3" w:rsidRDefault="0063690B" w:rsidP="00D64B56">
            <w:pPr>
              <w:spacing w:after="0" w:line="240" w:lineRule="auto"/>
            </w:pPr>
            <w:r>
              <w:t>Tapijten</w:t>
            </w:r>
          </w:p>
        </w:tc>
        <w:tc>
          <w:tcPr>
            <w:tcW w:w="4951" w:type="dxa"/>
            <w:vAlign w:val="center"/>
          </w:tcPr>
          <w:p w14:paraId="51CD057D" w14:textId="767861F3" w:rsidR="0063690B" w:rsidRDefault="0063690B" w:rsidP="00D64B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690B">
              <w:rPr>
                <w:b/>
                <w:bCs/>
              </w:rPr>
              <w:t>Vast tapijt of trappenloper</w:t>
            </w:r>
            <w:r>
              <w:t xml:space="preserve">: stofzuigen </w:t>
            </w:r>
          </w:p>
          <w:p w14:paraId="41586294" w14:textId="77777777" w:rsidR="0063690B" w:rsidRDefault="0063690B" w:rsidP="00D64B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690B">
              <w:rPr>
                <w:b/>
                <w:bCs/>
              </w:rPr>
              <w:t>Los tapijt</w:t>
            </w:r>
            <w:r>
              <w:t>: oprollen, 3 dagen wegzetten op kamertemperatuur</w:t>
            </w:r>
          </w:p>
          <w:p w14:paraId="56A5DDEB" w14:textId="10989DC0" w:rsidR="00F368A3" w:rsidRDefault="0063690B" w:rsidP="00D64B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 dagen </w:t>
            </w:r>
            <w:r w:rsidRPr="0063690B">
              <w:rPr>
                <w:b/>
                <w:bCs/>
              </w:rPr>
              <w:t>niet op blote voeten</w:t>
            </w:r>
            <w:r>
              <w:rPr>
                <w:b/>
                <w:bCs/>
              </w:rPr>
              <w:t xml:space="preserve"> lopen</w:t>
            </w:r>
          </w:p>
        </w:tc>
      </w:tr>
      <w:tr w:rsidR="00F368A3" w14:paraId="23E454E9" w14:textId="77777777" w:rsidTr="00636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</w:tcPr>
          <w:p w14:paraId="41E21FDD" w14:textId="77777777" w:rsidR="00D64B56" w:rsidRDefault="00D64B56" w:rsidP="00D64B56">
            <w:pPr>
              <w:spacing w:after="0" w:line="240" w:lineRule="auto"/>
            </w:pPr>
            <w:r>
              <w:t xml:space="preserve">Relax of wipstoeltje </w:t>
            </w:r>
          </w:p>
          <w:p w14:paraId="7EADED30" w14:textId="1AED41B8" w:rsidR="00F368A3" w:rsidRDefault="00D64B56" w:rsidP="00D64B56">
            <w:pPr>
              <w:spacing w:after="0" w:line="240" w:lineRule="auto"/>
            </w:pPr>
            <w:r>
              <w:t>Zetels en stoelen met stoffen bekleding</w:t>
            </w:r>
          </w:p>
        </w:tc>
        <w:tc>
          <w:tcPr>
            <w:tcW w:w="4951" w:type="dxa"/>
            <w:vAlign w:val="center"/>
          </w:tcPr>
          <w:p w14:paraId="7525F023" w14:textId="77777777" w:rsidR="00D64B56" w:rsidRDefault="00D64B56" w:rsidP="00D64B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Stofzuigen </w:t>
            </w:r>
          </w:p>
          <w:p w14:paraId="7171555A" w14:textId="5F906B8A" w:rsidR="00F368A3" w:rsidRDefault="00D64B56" w:rsidP="00D64B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4B56">
              <w:rPr>
                <w:b/>
                <w:bCs/>
              </w:rPr>
              <w:t>Uitz</w:t>
            </w:r>
            <w:r w:rsidRPr="00D64B56">
              <w:rPr>
                <w:b/>
                <w:bCs/>
              </w:rPr>
              <w:t>onderlijk</w:t>
            </w:r>
            <w:r w:rsidRPr="00D64B56">
              <w:rPr>
                <w:b/>
                <w:bCs/>
              </w:rPr>
              <w:t xml:space="preserve"> bij uitgebreide letsels</w:t>
            </w:r>
            <w:r>
              <w:t>: zetel inpakken met plastic of 3 dagen wegzetten op kamertemperatuur.</w:t>
            </w:r>
          </w:p>
        </w:tc>
      </w:tr>
      <w:tr w:rsidR="00F368A3" w14:paraId="021192A8" w14:textId="77777777" w:rsidTr="006369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</w:tcPr>
          <w:p w14:paraId="099A21D3" w14:textId="4F70F622" w:rsidR="00F368A3" w:rsidRDefault="00D64B56" w:rsidP="00D64B56">
            <w:pPr>
              <w:spacing w:after="0" w:line="240" w:lineRule="auto"/>
            </w:pPr>
            <w:r w:rsidRPr="00D64B56">
              <w:t xml:space="preserve">Stoffen autozetel / </w:t>
            </w:r>
            <w:r>
              <w:t>draagbaar autostoeltje</w:t>
            </w:r>
            <w:r w:rsidRPr="00D64B56">
              <w:t xml:space="preserve"> / kinderwagen</w:t>
            </w:r>
          </w:p>
        </w:tc>
        <w:tc>
          <w:tcPr>
            <w:tcW w:w="4951" w:type="dxa"/>
            <w:vAlign w:val="center"/>
          </w:tcPr>
          <w:p w14:paraId="79105173" w14:textId="4C552981" w:rsidR="00F368A3" w:rsidRDefault="00D64B56" w:rsidP="00D64B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4B56">
              <w:rPr>
                <w:b/>
                <w:bCs/>
              </w:rPr>
              <w:t>Stofzuigen</w:t>
            </w:r>
            <w:r w:rsidRPr="00D64B56">
              <w:t xml:space="preserve"> </w:t>
            </w:r>
            <w:r>
              <w:t>indien gebruikt met</w:t>
            </w:r>
            <w:r w:rsidRPr="00D64B56">
              <w:t xml:space="preserve"> blote benen/schouders</w:t>
            </w:r>
          </w:p>
        </w:tc>
      </w:tr>
      <w:tr w:rsidR="00F368A3" w14:paraId="4EDBC50C" w14:textId="77777777" w:rsidTr="00636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</w:tcPr>
          <w:p w14:paraId="7733DD77" w14:textId="010EB157" w:rsidR="00F368A3" w:rsidRPr="00D64B56" w:rsidRDefault="00D64B56" w:rsidP="00D64B56">
            <w:pPr>
              <w:spacing w:after="0" w:line="240" w:lineRule="auto"/>
            </w:pPr>
            <w:r w:rsidRPr="00D64B56">
              <w:t>Huisdieren</w:t>
            </w:r>
          </w:p>
        </w:tc>
        <w:tc>
          <w:tcPr>
            <w:tcW w:w="4951" w:type="dxa"/>
            <w:vAlign w:val="center"/>
          </w:tcPr>
          <w:p w14:paraId="1BC42568" w14:textId="3C117E49" w:rsidR="00F368A3" w:rsidRDefault="00D64B56" w:rsidP="00D64B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 dagen </w:t>
            </w:r>
            <w:r w:rsidRPr="00D64B56">
              <w:rPr>
                <w:b/>
                <w:bCs/>
              </w:rPr>
              <w:t>geen fysiek contact</w:t>
            </w:r>
            <w:r>
              <w:t xml:space="preserve"> en n</w:t>
            </w:r>
            <w:r>
              <w:t>iet in de zetel/bed laten liggen</w:t>
            </w:r>
          </w:p>
        </w:tc>
      </w:tr>
    </w:tbl>
    <w:p w14:paraId="14833304" w14:textId="66E98D78" w:rsidR="0063690B" w:rsidRPr="00F368A3" w:rsidRDefault="0063690B" w:rsidP="00F368A3"/>
    <w:sectPr w:rsidR="0063690B" w:rsidRPr="00F368A3" w:rsidSect="00D64B56">
      <w:footerReference w:type="even" r:id="rId15"/>
      <w:footerReference w:type="first" r:id="rId16"/>
      <w:type w:val="continuous"/>
      <w:pgSz w:w="11906" w:h="16838"/>
      <w:pgMar w:top="851" w:right="851" w:bottom="141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A3D56" w14:textId="77777777" w:rsidR="00F231C6" w:rsidRDefault="00F231C6" w:rsidP="003D7175">
      <w:pPr>
        <w:spacing w:after="0" w:line="240" w:lineRule="auto"/>
      </w:pPr>
      <w:r>
        <w:separator/>
      </w:r>
    </w:p>
  </w:endnote>
  <w:endnote w:type="continuationSeparator" w:id="0">
    <w:p w14:paraId="1B64C150" w14:textId="77777777" w:rsidR="00F231C6" w:rsidRDefault="00F231C6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0C5E79-C4E3-4B26-9036-A60644A5CCEC}"/>
    <w:embedBold r:id="rId2" w:fontKey="{E37EAA75-F083-420D-B9AE-A28261F2F03E}"/>
    <w:embedItalic r:id="rId3" w:fontKey="{37151905-70C3-4BB3-A0E3-92C2D660B960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0B3A6CCD-A93C-40D5-A66E-D9CBBE51001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0B29262-1FFC-42A8-AFD0-6D1A58FEB5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F70B89-B0E1-454A-859A-A8487433A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12FC3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0" wp14:anchorId="56DC8664" wp14:editId="651C7FE5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46FF26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C8664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7" type="#_x0000_t202" style="position:absolute;margin-left:518.25pt;margin-top:771.95pt;width:33.95pt;height: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0B46FF26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3861FBCB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65F9C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66432" behindDoc="1" locked="1" layoutInCell="1" allowOverlap="0" wp14:anchorId="11635EAB" wp14:editId="2C337DDF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462797535" name="Afbeelding 462797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0" wp14:anchorId="4E708CE2" wp14:editId="4ED98EC5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12C9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08C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04.85pt;margin-top:771.95pt;width:34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412C9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FF175" w14:textId="77777777" w:rsidR="00F231C6" w:rsidRDefault="00F231C6" w:rsidP="003D7175">
      <w:pPr>
        <w:spacing w:after="0" w:line="240" w:lineRule="auto"/>
      </w:pPr>
      <w:r>
        <w:separator/>
      </w:r>
    </w:p>
  </w:footnote>
  <w:footnote w:type="continuationSeparator" w:id="0">
    <w:p w14:paraId="2BEF700F" w14:textId="77777777" w:rsidR="00F231C6" w:rsidRDefault="00F231C6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47825B3"/>
    <w:multiLevelType w:val="hybridMultilevel"/>
    <w:tmpl w:val="1F74E9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97E26"/>
    <w:multiLevelType w:val="hybridMultilevel"/>
    <w:tmpl w:val="A39C08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8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775096138">
    <w:abstractNumId w:val="12"/>
  </w:num>
  <w:num w:numId="2" w16cid:durableId="1561861548">
    <w:abstractNumId w:val="7"/>
  </w:num>
  <w:num w:numId="3" w16cid:durableId="906187960">
    <w:abstractNumId w:val="13"/>
  </w:num>
  <w:num w:numId="4" w16cid:durableId="1425104294">
    <w:abstractNumId w:val="11"/>
  </w:num>
  <w:num w:numId="5" w16cid:durableId="601689432">
    <w:abstractNumId w:val="3"/>
  </w:num>
  <w:num w:numId="6" w16cid:durableId="1183665295">
    <w:abstractNumId w:val="0"/>
  </w:num>
  <w:num w:numId="7" w16cid:durableId="1840192352">
    <w:abstractNumId w:val="10"/>
  </w:num>
  <w:num w:numId="8" w16cid:durableId="413472799">
    <w:abstractNumId w:val="8"/>
  </w:num>
  <w:num w:numId="9" w16cid:durableId="17050587">
    <w:abstractNumId w:val="5"/>
  </w:num>
  <w:num w:numId="10" w16cid:durableId="1069032580">
    <w:abstractNumId w:val="2"/>
  </w:num>
  <w:num w:numId="11" w16cid:durableId="1486164580">
    <w:abstractNumId w:val="9"/>
  </w:num>
  <w:num w:numId="12" w16cid:durableId="1248809284">
    <w:abstractNumId w:val="12"/>
  </w:num>
  <w:num w:numId="13" w16cid:durableId="1428890682">
    <w:abstractNumId w:val="12"/>
  </w:num>
  <w:num w:numId="14" w16cid:durableId="1865820536">
    <w:abstractNumId w:val="12"/>
  </w:num>
  <w:num w:numId="15" w16cid:durableId="156844020">
    <w:abstractNumId w:val="12"/>
  </w:num>
  <w:num w:numId="16" w16cid:durableId="819687489">
    <w:abstractNumId w:val="12"/>
  </w:num>
  <w:num w:numId="17" w16cid:durableId="1061711505">
    <w:abstractNumId w:val="12"/>
  </w:num>
  <w:num w:numId="18" w16cid:durableId="1927374364">
    <w:abstractNumId w:val="12"/>
  </w:num>
  <w:num w:numId="19" w16cid:durableId="173425507">
    <w:abstractNumId w:val="7"/>
  </w:num>
  <w:num w:numId="20" w16cid:durableId="2047632723">
    <w:abstractNumId w:val="13"/>
  </w:num>
  <w:num w:numId="21" w16cid:durableId="1871723865">
    <w:abstractNumId w:val="11"/>
  </w:num>
  <w:num w:numId="22" w16cid:durableId="811171080">
    <w:abstractNumId w:val="3"/>
  </w:num>
  <w:num w:numId="23" w16cid:durableId="1949849749">
    <w:abstractNumId w:val="0"/>
  </w:num>
  <w:num w:numId="24" w16cid:durableId="668296031">
    <w:abstractNumId w:val="4"/>
  </w:num>
  <w:num w:numId="25" w16cid:durableId="243612807">
    <w:abstractNumId w:val="10"/>
  </w:num>
  <w:num w:numId="26" w16cid:durableId="944995682">
    <w:abstractNumId w:val="8"/>
  </w:num>
  <w:num w:numId="27" w16cid:durableId="1861165846">
    <w:abstractNumId w:val="5"/>
  </w:num>
  <w:num w:numId="28" w16cid:durableId="809250895">
    <w:abstractNumId w:val="2"/>
  </w:num>
  <w:num w:numId="29" w16cid:durableId="378819708">
    <w:abstractNumId w:val="9"/>
  </w:num>
  <w:num w:numId="30" w16cid:durableId="735855554">
    <w:abstractNumId w:val="12"/>
  </w:num>
  <w:num w:numId="31" w16cid:durableId="615647766">
    <w:abstractNumId w:val="12"/>
  </w:num>
  <w:num w:numId="32" w16cid:durableId="1804957187">
    <w:abstractNumId w:val="12"/>
  </w:num>
  <w:num w:numId="33" w16cid:durableId="29843356">
    <w:abstractNumId w:val="12"/>
  </w:num>
  <w:num w:numId="34" w16cid:durableId="958608814">
    <w:abstractNumId w:val="12"/>
  </w:num>
  <w:num w:numId="35" w16cid:durableId="1427070900">
    <w:abstractNumId w:val="12"/>
  </w:num>
  <w:num w:numId="36" w16cid:durableId="1439179529">
    <w:abstractNumId w:val="12"/>
  </w:num>
  <w:num w:numId="37" w16cid:durableId="66391047">
    <w:abstractNumId w:val="12"/>
  </w:num>
  <w:num w:numId="38" w16cid:durableId="366880081">
    <w:abstractNumId w:val="7"/>
  </w:num>
  <w:num w:numId="39" w16cid:durableId="445807787">
    <w:abstractNumId w:val="13"/>
  </w:num>
  <w:num w:numId="40" w16cid:durableId="2135052531">
    <w:abstractNumId w:val="11"/>
  </w:num>
  <w:num w:numId="41" w16cid:durableId="1855263928">
    <w:abstractNumId w:val="3"/>
  </w:num>
  <w:num w:numId="42" w16cid:durableId="1917472541">
    <w:abstractNumId w:val="0"/>
  </w:num>
  <w:num w:numId="43" w16cid:durableId="1236865198">
    <w:abstractNumId w:val="10"/>
  </w:num>
  <w:num w:numId="44" w16cid:durableId="52781531">
    <w:abstractNumId w:val="4"/>
  </w:num>
  <w:num w:numId="45" w16cid:durableId="1658799685">
    <w:abstractNumId w:val="8"/>
  </w:num>
  <w:num w:numId="46" w16cid:durableId="2129856618">
    <w:abstractNumId w:val="5"/>
  </w:num>
  <w:num w:numId="47" w16cid:durableId="17047648">
    <w:abstractNumId w:val="2"/>
  </w:num>
  <w:num w:numId="48" w16cid:durableId="1256740952">
    <w:abstractNumId w:val="9"/>
  </w:num>
  <w:num w:numId="49" w16cid:durableId="243733204">
    <w:abstractNumId w:val="1"/>
  </w:num>
  <w:num w:numId="50" w16cid:durableId="39262944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0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089"/>
    <w:rsid w:val="0000715B"/>
    <w:rsid w:val="0003772A"/>
    <w:rsid w:val="000C5907"/>
    <w:rsid w:val="000D26D8"/>
    <w:rsid w:val="0011384A"/>
    <w:rsid w:val="001323EE"/>
    <w:rsid w:val="001560AF"/>
    <w:rsid w:val="00182E2E"/>
    <w:rsid w:val="00190FB4"/>
    <w:rsid w:val="00193CA8"/>
    <w:rsid w:val="001B1BF7"/>
    <w:rsid w:val="001C2333"/>
    <w:rsid w:val="001D7C78"/>
    <w:rsid w:val="00211667"/>
    <w:rsid w:val="0023748E"/>
    <w:rsid w:val="0026685B"/>
    <w:rsid w:val="003D368C"/>
    <w:rsid w:val="003D7175"/>
    <w:rsid w:val="00442ACD"/>
    <w:rsid w:val="004743DB"/>
    <w:rsid w:val="004D1B10"/>
    <w:rsid w:val="004D6F8B"/>
    <w:rsid w:val="004F321C"/>
    <w:rsid w:val="0054442E"/>
    <w:rsid w:val="00575943"/>
    <w:rsid w:val="00586A68"/>
    <w:rsid w:val="005B0802"/>
    <w:rsid w:val="0063690B"/>
    <w:rsid w:val="00685C10"/>
    <w:rsid w:val="006D3E14"/>
    <w:rsid w:val="006E0E9E"/>
    <w:rsid w:val="007444CD"/>
    <w:rsid w:val="007B0089"/>
    <w:rsid w:val="00863342"/>
    <w:rsid w:val="00882D9C"/>
    <w:rsid w:val="008A73FA"/>
    <w:rsid w:val="008F475F"/>
    <w:rsid w:val="008F71CD"/>
    <w:rsid w:val="0090037F"/>
    <w:rsid w:val="00900D5C"/>
    <w:rsid w:val="00914BA2"/>
    <w:rsid w:val="0093585D"/>
    <w:rsid w:val="0097225C"/>
    <w:rsid w:val="00974B59"/>
    <w:rsid w:val="009A20B2"/>
    <w:rsid w:val="009D00C0"/>
    <w:rsid w:val="00A24D8E"/>
    <w:rsid w:val="00A36EDF"/>
    <w:rsid w:val="00A415F7"/>
    <w:rsid w:val="00A70B55"/>
    <w:rsid w:val="00AA32D6"/>
    <w:rsid w:val="00AA7166"/>
    <w:rsid w:val="00AA7BDD"/>
    <w:rsid w:val="00AF1DD6"/>
    <w:rsid w:val="00B17C18"/>
    <w:rsid w:val="00B84511"/>
    <w:rsid w:val="00C121DC"/>
    <w:rsid w:val="00C342BE"/>
    <w:rsid w:val="00C547AB"/>
    <w:rsid w:val="00C56FBC"/>
    <w:rsid w:val="00C729A7"/>
    <w:rsid w:val="00C863A8"/>
    <w:rsid w:val="00CD16AD"/>
    <w:rsid w:val="00CE059D"/>
    <w:rsid w:val="00D64B56"/>
    <w:rsid w:val="00D94545"/>
    <w:rsid w:val="00DA486B"/>
    <w:rsid w:val="00E00EB4"/>
    <w:rsid w:val="00E12756"/>
    <w:rsid w:val="00E33FB3"/>
    <w:rsid w:val="00E43705"/>
    <w:rsid w:val="00E50BD7"/>
    <w:rsid w:val="00E57034"/>
    <w:rsid w:val="00E82FDB"/>
    <w:rsid w:val="00E94FA9"/>
    <w:rsid w:val="00E96F0E"/>
    <w:rsid w:val="00EA6D12"/>
    <w:rsid w:val="00EB690D"/>
    <w:rsid w:val="00F0518E"/>
    <w:rsid w:val="00F114C8"/>
    <w:rsid w:val="00F12E57"/>
    <w:rsid w:val="00F231C6"/>
    <w:rsid w:val="00F368A3"/>
    <w:rsid w:val="00F40369"/>
    <w:rsid w:val="00F43395"/>
    <w:rsid w:val="00F478AF"/>
    <w:rsid w:val="00FC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7137B"/>
  <w15:chartTrackingRefBased/>
  <w15:docId w15:val="{C17398E0-BF4A-43BE-B132-55AE4024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1C2333"/>
    <w:pPr>
      <w:keepNext/>
      <w:keepLines/>
      <w:numPr>
        <w:numId w:val="37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C2333"/>
    <w:pPr>
      <w:keepNext/>
      <w:keepLines/>
      <w:numPr>
        <w:ilvl w:val="1"/>
        <w:numId w:val="37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37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1C2333"/>
    <w:pPr>
      <w:keepNext/>
      <w:keepLines/>
      <w:numPr>
        <w:ilvl w:val="3"/>
        <w:numId w:val="37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1C2333"/>
    <w:pPr>
      <w:keepNext/>
      <w:keepLines/>
      <w:numPr>
        <w:ilvl w:val="4"/>
        <w:numId w:val="37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semiHidden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semiHidden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semiHidden/>
    <w:rsid w:val="001C2333"/>
    <w:pPr>
      <w:keepNext/>
      <w:keepLines/>
      <w:numPr>
        <w:ilvl w:val="7"/>
        <w:numId w:val="37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rsid w:val="001C2333"/>
    <w:pPr>
      <w:keepNext/>
      <w:keepLines/>
      <w:numPr>
        <w:ilvl w:val="8"/>
        <w:numId w:val="37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2333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1C2333"/>
    <w:rPr>
      <w:rFonts w:ascii="Flanders Art Sans" w:eastAsiaTheme="majorEastAsia" w:hAnsi="Flanders Art Sans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63342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63342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63342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E94FA9"/>
    <w:pPr>
      <w:numPr>
        <w:numId w:val="38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qFormat/>
    <w:rsid w:val="001C2333"/>
    <w:pPr>
      <w:numPr>
        <w:numId w:val="39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0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41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42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43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45"/>
      </w:numPr>
    </w:pPr>
  </w:style>
  <w:style w:type="paragraph" w:styleId="Lijstalinea">
    <w:name w:val="List Paragraph"/>
    <w:basedOn w:val="Standaard"/>
    <w:uiPriority w:val="34"/>
    <w:rsid w:val="001C2333"/>
    <w:pPr>
      <w:numPr>
        <w:numId w:val="44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46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47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48"/>
      </w:numPr>
    </w:pPr>
  </w:style>
  <w:style w:type="paragraph" w:customStyle="1" w:styleId="Tabelheader">
    <w:name w:val="Tabel header"/>
    <w:basedOn w:val="Standaard"/>
    <w:uiPriority w:val="7"/>
    <w:unhideWhenUsed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iPriority w:val="7"/>
    <w:unhideWhenUsed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8F475F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8F475F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semiHidden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0"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1C2333"/>
    <w:p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opgroeien.be/aanbod/kinderopvang/voorzieningen/kwaliteit-en-beleidsvoerend-vermogen/ziekte-medicatie-en-hygien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leeg_document.dotx" TargetMode="External"/></Relationship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m xmlns="90567433-02ae-415c-97d0-f504a55963c3" xsi:nil="true"/>
    <a6210a6a5b7c4df897d2d9ba118434ec xmlns="35b072cc-d356-4f90-8f5f-0b31eb3007f0">
      <Terms xmlns="http://schemas.microsoft.com/office/infopath/2007/PartnerControls"/>
    </a6210a6a5b7c4df897d2d9ba118434ec>
    <TaxCatchAll xmlns="35b072cc-d356-4f90-8f5f-0b31eb3007f0" xsi:nil="true"/>
    <Omschrijving xmlns="90567433-02ae-415c-97d0-f504a55963c3" xsi:nil="true"/>
    <lcf76f155ced4ddcb4097134ff3c332f xmlns="90567433-02ae-415c-97d0-f504a55963c3">
      <Terms xmlns="http://schemas.microsoft.com/office/infopath/2007/PartnerControls"/>
    </lcf76f155ced4ddcb4097134ff3c332f>
    <_dlc_DocId xmlns="35b072cc-d356-4f90-8f5f-0b31eb3007f0">UFWEN3242E3T-133856810-107538</_dlc_DocId>
    <_dlc_DocIdUrl xmlns="35b072cc-d356-4f90-8f5f-0b31eb3007f0">
      <Url>https://kindengezin.sharepoint.com/sites/TeamCommunicatieAgentschapOpgroeienTeamsite/_layouts/15/DocIdRedir.aspx?ID=UFWEN3242E3T-133856810-107538</Url>
      <Description>UFWEN3242E3T-133856810-107538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460795DA26468E13E78F3C920B31" ma:contentTypeVersion="24" ma:contentTypeDescription="Een nieuw document maken." ma:contentTypeScope="" ma:versionID="37a610654618383dead9e4a57a1f43dc">
  <xsd:schema xmlns:xsd="http://www.w3.org/2001/XMLSchema" xmlns:xs="http://www.w3.org/2001/XMLSchema" xmlns:p="http://schemas.microsoft.com/office/2006/metadata/properties" xmlns:ns2="35b072cc-d356-4f90-8f5f-0b31eb3007f0" xmlns:ns3="90567433-02ae-415c-97d0-f504a55963c3" targetNamespace="http://schemas.microsoft.com/office/2006/metadata/properties" ma:root="true" ma:fieldsID="c897378326ae1b860da7762f1c8817a8" ns2:_="" ns3:_="">
    <xsd:import namespace="35b072cc-d356-4f90-8f5f-0b31eb3007f0"/>
    <xsd:import namespace="90567433-02ae-415c-97d0-f504a55963c3"/>
    <xsd:element name="properties">
      <xsd:complexType>
        <xsd:sequence>
          <xsd:element name="documentManagement">
            <xsd:complexType>
              <xsd:all>
                <xsd:element ref="ns2:a6210a6a5b7c4df897d2d9ba118434ec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Opm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Omschrijving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72cc-d356-4f90-8f5f-0b31eb3007f0" elementFormDefault="qualified">
    <xsd:import namespace="http://schemas.microsoft.com/office/2006/documentManagement/types"/>
    <xsd:import namespace="http://schemas.microsoft.com/office/infopath/2007/PartnerControls"/>
    <xsd:element name="a6210a6a5b7c4df897d2d9ba118434ec" ma:index="9" nillable="true" ma:taxonomy="true" ma:internalName="a6210a6a5b7c4df897d2d9ba118434ec" ma:taxonomyFieldName="KGTrefwoord" ma:displayName="Trefwoord" ma:readOnly="false" ma:default="" ma:fieldId="{a6210a6a-5b7c-4df8-97d2-d9ba118434ec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bd430e8-e8d4-4e48-9178-5fe5bd4f095b}" ma:internalName="TaxCatchAll" ma:showField="CatchAllData" ma:web="35b072cc-d356-4f90-8f5f-0b31eb300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2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67433-02ae-415c-97d0-f504a5596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pm" ma:index="26" nillable="true" ma:displayName="Opm" ma:description="Voorlopige foto's (Wouter kijkt na)" ma:format="Dropdown" ma:internalName="Opm">
      <xsd:simpleType>
        <xsd:restriction base="dms:Text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mschrijving" ma:index="31" nillable="true" ma:displayName="Omschrijving" ma:description="Beschrijf wat er zichtbaar is en voor welke onderwerpen je het kan gebruiken." ma:format="Dropdown" ma:internalName="Omschrijving">
      <xsd:simpleType>
        <xsd:restriction base="dms:Note">
          <xsd:maxLength value="255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90567433-02ae-415c-97d0-f504a55963c3"/>
    <ds:schemaRef ds:uri="35b072cc-d356-4f90-8f5f-0b31eb3007f0"/>
  </ds:schemaRefs>
</ds:datastoreItem>
</file>

<file path=customXml/itemProps5.xml><?xml version="1.0" encoding="utf-8"?>
<ds:datastoreItem xmlns:ds="http://schemas.openxmlformats.org/officeDocument/2006/customXml" ds:itemID="{E31631F4-CD15-42DB-98E9-0235B4568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072cc-d356-4f90-8f5f-0b31eb3007f0"/>
    <ds:schemaRef ds:uri="90567433-02ae-415c-97d0-f504a5596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opgroeien_leeg_document</Template>
  <TotalTime>37</TotalTime>
  <Pages>1</Pages>
  <Words>281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Matthijs</dc:creator>
  <cp:keywords/>
  <dc:description/>
  <cp:lastModifiedBy>Isabelle Matthijs</cp:lastModifiedBy>
  <cp:revision>1</cp:revision>
  <dcterms:created xsi:type="dcterms:W3CDTF">2025-10-21T08:47:00Z</dcterms:created>
  <dcterms:modified xsi:type="dcterms:W3CDTF">2025-10-21T09:28:00Z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0x0101003374460795DA26468E13E78F3C920B31</vt:lpwstr>
  </property>
  <property fmtid="{D5CDD505-2E9C-101B-9397-08002B2CF9AE}" pid="3" name="_dlc_DocIdItemGuid">
    <vt:lpwstr>5dbb0d00-700c-4583-bd91-6cae7e43c8ae</vt:lpwstr>
  </property>
  <property fmtid="{D5CDD505-2E9C-101B-9397-08002B2CF9AE}" pid="4" name="MediaServiceImageTags">
    <vt:lpwstr/>
  </property>
  <property fmtid="{D5CDD505-2E9C-101B-9397-08002B2CF9AE}" pid="5" name="KGTrefwoord">
    <vt:lpwstr/>
  </property>
</Properties>
</file>